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2"/>
  <w:body>
    <w:p w14:paraId="423B0143" w14:textId="10484C8B" w:rsidR="006D18F5" w:rsidRDefault="006D18F5" w:rsidP="006D18F5">
      <w:r>
        <w:t>Below is a summary of which components of the following 202</w:t>
      </w:r>
      <w:r w:rsidR="00D762C0">
        <w:t>5</w:t>
      </w:r>
      <w:r>
        <w:t>-2</w:t>
      </w:r>
      <w:r w:rsidR="00D762C0">
        <w:t>6</w:t>
      </w:r>
      <w:r>
        <w:t xml:space="preserve"> Black Spot Nomination document you are required to complete and submit.</w:t>
      </w:r>
    </w:p>
    <w:p w14:paraId="14E67BC9" w14:textId="77777777" w:rsidR="006D18F5" w:rsidRDefault="006D18F5" w:rsidP="006D18F5">
      <w:pPr>
        <w:pStyle w:val="Heading5"/>
      </w:pPr>
      <w:r>
        <w:t>Nominations submitted by Members of Public or Associations</w:t>
      </w:r>
    </w:p>
    <w:p w14:paraId="69279A38" w14:textId="017952E4" w:rsidR="006D18F5" w:rsidRDefault="006D18F5" w:rsidP="006D18F5">
      <w:pPr>
        <w:pStyle w:val="ListParagraph"/>
        <w:numPr>
          <w:ilvl w:val="0"/>
          <w:numId w:val="42"/>
        </w:numPr>
      </w:pPr>
      <w:r>
        <w:t xml:space="preserve">Section A is to be completed, </w:t>
      </w:r>
      <w:proofErr w:type="gramStart"/>
      <w:r>
        <w:t>signed</w:t>
      </w:r>
      <w:proofErr w:type="gramEnd"/>
      <w:r>
        <w:t xml:space="preserve"> and dated. </w:t>
      </w:r>
    </w:p>
    <w:p w14:paraId="53C77984" w14:textId="58FDFD13" w:rsidR="006D18F5" w:rsidRDefault="006D18F5" w:rsidP="006D18F5">
      <w:pPr>
        <w:pStyle w:val="ListParagraph"/>
        <w:numPr>
          <w:ilvl w:val="0"/>
          <w:numId w:val="42"/>
        </w:numPr>
      </w:pPr>
      <w:r>
        <w:t xml:space="preserve">At a minimum the form must have ‘Nominee Details’ and ‘Site Information’ completed. </w:t>
      </w:r>
    </w:p>
    <w:p w14:paraId="4FF97C82" w14:textId="6DA10595" w:rsidR="006D18F5" w:rsidRDefault="006D18F5" w:rsidP="006D18F5">
      <w:pPr>
        <w:pStyle w:val="ListParagraph"/>
        <w:numPr>
          <w:ilvl w:val="0"/>
          <w:numId w:val="42"/>
        </w:numPr>
      </w:pPr>
      <w:r>
        <w:t>Road running distance and road numbers can be left blank if unknown.</w:t>
      </w:r>
    </w:p>
    <w:p w14:paraId="4164C026" w14:textId="77777777" w:rsidR="006D18F5" w:rsidRDefault="006D18F5" w:rsidP="006D18F5">
      <w:pPr>
        <w:pStyle w:val="Heading5"/>
      </w:pPr>
      <w:r>
        <w:t>Nominations submitted by Local Government (Council)</w:t>
      </w:r>
    </w:p>
    <w:p w14:paraId="512C5AB4" w14:textId="7E718B85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Section A is to be completed, </w:t>
      </w:r>
      <w:proofErr w:type="gramStart"/>
      <w:r>
        <w:t>signed</w:t>
      </w:r>
      <w:proofErr w:type="gramEnd"/>
      <w:r>
        <w:t xml:space="preserve"> and dated. </w:t>
      </w:r>
    </w:p>
    <w:p w14:paraId="2DA0909F" w14:textId="2A38CD2B" w:rsidR="006D18F5" w:rsidRDefault="006D18F5" w:rsidP="006D18F5">
      <w:pPr>
        <w:pStyle w:val="ListParagraph"/>
        <w:numPr>
          <w:ilvl w:val="0"/>
          <w:numId w:val="43"/>
        </w:numPr>
      </w:pPr>
      <w:r>
        <w:t>Section B is to be completed with provision of any supporting documents.</w:t>
      </w:r>
    </w:p>
    <w:p w14:paraId="03D8E674" w14:textId="531B83BE" w:rsidR="006D18F5" w:rsidRDefault="006D18F5" w:rsidP="006D18F5">
      <w:pPr>
        <w:pStyle w:val="ListParagraph"/>
        <w:numPr>
          <w:ilvl w:val="0"/>
          <w:numId w:val="43"/>
        </w:numPr>
      </w:pPr>
      <w:r>
        <w:t>Section C is to be completed with provision of any supporting documents if projects value is equal to or greater than $150,000 (Excl. GST).</w:t>
      </w:r>
    </w:p>
    <w:p w14:paraId="330D9694" w14:textId="69CFE7E5" w:rsidR="006D18F5" w:rsidRDefault="006D18F5" w:rsidP="006D18F5">
      <w:pPr>
        <w:pStyle w:val="ListParagraph"/>
        <w:numPr>
          <w:ilvl w:val="0"/>
          <w:numId w:val="43"/>
        </w:numPr>
      </w:pPr>
      <w:r>
        <w:t>Section D is to be completed with provision of any supporting documents if project value is less the $150,000 (Excl. GST).</w:t>
      </w:r>
    </w:p>
    <w:p w14:paraId="2B568C93" w14:textId="67261965" w:rsidR="006D18F5" w:rsidRDefault="006D18F5" w:rsidP="006D18F5">
      <w:pPr>
        <w:pStyle w:val="ListParagraph"/>
        <w:numPr>
          <w:ilvl w:val="0"/>
          <w:numId w:val="43"/>
        </w:numPr>
      </w:pPr>
      <w:r>
        <w:t>A registered estimate is required for all Council projects exceeding $150,000 (Excl. GST).</w:t>
      </w:r>
    </w:p>
    <w:p w14:paraId="325BB0F4" w14:textId="62262827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For any nominations on state roads, the nomination shall be supported by the relevant DIT Section (e.g. Road and Marine Assets Section or Traffic Operations). </w:t>
      </w:r>
    </w:p>
    <w:p w14:paraId="02A05A69" w14:textId="4B6AC8C5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Attach relevant supporting documentation received from DIT (letter supporting project or email) </w:t>
      </w:r>
      <w:proofErr w:type="gramStart"/>
      <w:r>
        <w:t>in regard to</w:t>
      </w:r>
      <w:proofErr w:type="gramEnd"/>
      <w:r>
        <w:t xml:space="preserve"> the project on state road.</w:t>
      </w:r>
    </w:p>
    <w:p w14:paraId="5CB9127C" w14:textId="061A497A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For any nominations on state roads, the concept plans and estimates are to be developed in accordance with DIT standards and specifications and the DIT estimating manual. </w:t>
      </w:r>
    </w:p>
    <w:p w14:paraId="7E13DECD" w14:textId="77777777" w:rsidR="006D18F5" w:rsidRDefault="006D18F5" w:rsidP="006D18F5">
      <w:pPr>
        <w:pStyle w:val="Heading5"/>
      </w:pPr>
      <w:r>
        <w:t xml:space="preserve">Nominations submitted by </w:t>
      </w:r>
      <w:proofErr w:type="gramStart"/>
      <w:r>
        <w:t>DIT</w:t>
      </w:r>
      <w:proofErr w:type="gramEnd"/>
    </w:p>
    <w:p w14:paraId="5B574B0B" w14:textId="47A29564" w:rsidR="006D18F5" w:rsidRDefault="006D18F5" w:rsidP="006D18F5">
      <w:pPr>
        <w:pStyle w:val="ListParagraph"/>
        <w:numPr>
          <w:ilvl w:val="0"/>
          <w:numId w:val="44"/>
        </w:numPr>
      </w:pPr>
      <w:r>
        <w:t xml:space="preserve">Section A is to be completed, </w:t>
      </w:r>
      <w:proofErr w:type="gramStart"/>
      <w:r>
        <w:t>signed</w:t>
      </w:r>
      <w:proofErr w:type="gramEnd"/>
      <w:r>
        <w:t xml:space="preserve"> and dated. </w:t>
      </w:r>
    </w:p>
    <w:p w14:paraId="3EE6C67A" w14:textId="07A7893E" w:rsidR="006D18F5" w:rsidRDefault="006D18F5" w:rsidP="006D18F5">
      <w:pPr>
        <w:pStyle w:val="ListParagraph"/>
        <w:numPr>
          <w:ilvl w:val="0"/>
          <w:numId w:val="44"/>
        </w:numPr>
      </w:pPr>
      <w:r>
        <w:t xml:space="preserve">Section B is to be completed with provision of any supporting </w:t>
      </w:r>
      <w:proofErr w:type="gramStart"/>
      <w:r>
        <w:t>documents</w:t>
      </w:r>
      <w:proofErr w:type="gramEnd"/>
    </w:p>
    <w:p w14:paraId="36591C39" w14:textId="21703186" w:rsidR="006D18F5" w:rsidRDefault="006D18F5" w:rsidP="006D18F5">
      <w:pPr>
        <w:pStyle w:val="ListParagraph"/>
        <w:numPr>
          <w:ilvl w:val="0"/>
          <w:numId w:val="44"/>
        </w:numPr>
      </w:pPr>
      <w:r>
        <w:t xml:space="preserve">Section C is to be completed with provision of any supporting </w:t>
      </w:r>
      <w:proofErr w:type="gramStart"/>
      <w:r>
        <w:t>documents</w:t>
      </w:r>
      <w:proofErr w:type="gramEnd"/>
    </w:p>
    <w:p w14:paraId="139C91BF" w14:textId="7C4D1EE4" w:rsidR="006D18F5" w:rsidRDefault="006D18F5" w:rsidP="006D18F5">
      <w:pPr>
        <w:pStyle w:val="ListParagraph"/>
        <w:numPr>
          <w:ilvl w:val="0"/>
          <w:numId w:val="44"/>
        </w:numPr>
      </w:pPr>
      <w:r>
        <w:t xml:space="preserve">A registered estimate is required for all DIT </w:t>
      </w:r>
      <w:proofErr w:type="gramStart"/>
      <w:r>
        <w:t>projects</w:t>
      </w:r>
      <w:proofErr w:type="gramEnd"/>
      <w:r>
        <w:t xml:space="preserve"> </w:t>
      </w:r>
    </w:p>
    <w:p w14:paraId="4B54050C" w14:textId="77777777" w:rsidR="006D18F5" w:rsidRDefault="006D18F5" w:rsidP="006D18F5"/>
    <w:p w14:paraId="50132160" w14:textId="715271A7" w:rsidR="00817069" w:rsidRDefault="006D18F5" w:rsidP="006D18F5">
      <w:pPr>
        <w:rPr>
          <w:b/>
          <w:bCs/>
        </w:rPr>
      </w:pPr>
      <w:r w:rsidRPr="006D18F5">
        <w:rPr>
          <w:b/>
          <w:bCs/>
        </w:rPr>
        <w:t>*This page is for information purposes only and does not need to be submitted with your nomination.</w:t>
      </w:r>
    </w:p>
    <w:p w14:paraId="35DB13E9" w14:textId="77777777" w:rsidR="006D18F5" w:rsidRDefault="006D18F5" w:rsidP="006D18F5">
      <w:pPr>
        <w:rPr>
          <w:b/>
          <w:bCs/>
        </w:rPr>
      </w:pPr>
    </w:p>
    <w:p w14:paraId="4B09DA10" w14:textId="77777777" w:rsidR="00914BE8" w:rsidRDefault="00914BE8" w:rsidP="006D18F5">
      <w:pPr>
        <w:rPr>
          <w:b/>
          <w:bCs/>
        </w:rPr>
      </w:pPr>
    </w:p>
    <w:p w14:paraId="44A350D7" w14:textId="3DD46E8C" w:rsidR="006D18F5" w:rsidRDefault="00914BE8" w:rsidP="00914BE8">
      <w:pPr>
        <w:pStyle w:val="Heading1"/>
      </w:pPr>
      <w:r>
        <w:lastRenderedPageBreak/>
        <w:t>Section A</w:t>
      </w:r>
    </w:p>
    <w:tbl>
      <w:tblPr>
        <w:tblStyle w:val="1DITTable1"/>
        <w:tblW w:w="10201" w:type="dxa"/>
        <w:tblLook w:val="06A0" w:firstRow="1" w:lastRow="0" w:firstColumn="1" w:lastColumn="0" w:noHBand="1" w:noVBand="1"/>
      </w:tblPr>
      <w:tblGrid>
        <w:gridCol w:w="439"/>
        <w:gridCol w:w="1956"/>
        <w:gridCol w:w="4394"/>
        <w:gridCol w:w="1418"/>
        <w:gridCol w:w="709"/>
        <w:gridCol w:w="1285"/>
      </w:tblGrid>
      <w:tr w:rsidR="00914BE8" w:rsidRPr="008E39F1" w14:paraId="0C21BED9" w14:textId="77777777" w:rsidTr="001C10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</w:tcPr>
          <w:p w14:paraId="44E123A8" w14:textId="77777777" w:rsidR="00914BE8" w:rsidRPr="008E39F1" w:rsidRDefault="00914BE8" w:rsidP="001C1026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F0F0ED" w:themeColor="background1"/>
              </w:rPr>
            </w:pPr>
            <w:r w:rsidRPr="008E39F1">
              <w:rPr>
                <w:rFonts w:ascii="Arial" w:hAnsi="Arial" w:cs="Arial"/>
                <w:color w:val="F0F0ED" w:themeColor="background1"/>
              </w:rPr>
              <w:t>NOMINEE DETAILS</w:t>
            </w:r>
          </w:p>
        </w:tc>
      </w:tr>
      <w:tr w:rsidR="00914BE8" w:rsidRPr="008E39F1" w14:paraId="04CFFA8F" w14:textId="77777777" w:rsidTr="00303EBF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5A34402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956" w:type="dxa"/>
          </w:tcPr>
          <w:p w14:paraId="6374A48A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7806" w:type="dxa"/>
            <w:gridSpan w:val="4"/>
          </w:tcPr>
          <w:p w14:paraId="0CD93B98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46581C" w:rsidRPr="008E39F1" w14:paraId="47B6010B" w14:textId="77777777" w:rsidTr="00303EBF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39CBE63D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956" w:type="dxa"/>
          </w:tcPr>
          <w:p w14:paraId="5E4C8508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Organisation</w:t>
            </w:r>
          </w:p>
        </w:tc>
        <w:tc>
          <w:tcPr>
            <w:tcW w:w="7806" w:type="dxa"/>
            <w:gridSpan w:val="4"/>
          </w:tcPr>
          <w:p w14:paraId="389859B3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914BE8" w:rsidRPr="008E39F1" w14:paraId="1882E5E3" w14:textId="77777777" w:rsidTr="00303EBF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2C52D4BF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956" w:type="dxa"/>
          </w:tcPr>
          <w:p w14:paraId="00B85D63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Position Title / Occupation</w:t>
            </w:r>
          </w:p>
        </w:tc>
        <w:tc>
          <w:tcPr>
            <w:tcW w:w="7806" w:type="dxa"/>
            <w:gridSpan w:val="4"/>
          </w:tcPr>
          <w:p w14:paraId="3BE342B5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46581C" w:rsidRPr="008E39F1" w14:paraId="0DE4302A" w14:textId="77777777" w:rsidTr="00303EBF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70B9E305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956" w:type="dxa"/>
          </w:tcPr>
          <w:p w14:paraId="26472171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Phone</w:t>
            </w:r>
          </w:p>
        </w:tc>
        <w:tc>
          <w:tcPr>
            <w:tcW w:w="7806" w:type="dxa"/>
            <w:gridSpan w:val="4"/>
          </w:tcPr>
          <w:p w14:paraId="11DAB1D0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914BE8" w:rsidRPr="008E39F1" w14:paraId="28228E3C" w14:textId="77777777" w:rsidTr="00303EB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6186632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956" w:type="dxa"/>
          </w:tcPr>
          <w:p w14:paraId="711542B6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E-Mail Address</w:t>
            </w:r>
          </w:p>
        </w:tc>
        <w:tc>
          <w:tcPr>
            <w:tcW w:w="7806" w:type="dxa"/>
            <w:gridSpan w:val="4"/>
          </w:tcPr>
          <w:p w14:paraId="57AD22F2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46581C" w:rsidRPr="008E39F1" w14:paraId="77C31CF6" w14:textId="77777777" w:rsidTr="00303EBF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0B751FD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956" w:type="dxa"/>
          </w:tcPr>
          <w:p w14:paraId="23D1279C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Postal Address</w:t>
            </w:r>
          </w:p>
        </w:tc>
        <w:tc>
          <w:tcPr>
            <w:tcW w:w="7806" w:type="dxa"/>
            <w:gridSpan w:val="4"/>
          </w:tcPr>
          <w:p w14:paraId="29E95734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914BE8" w14:paraId="5813B894" w14:textId="77777777" w:rsidTr="001C1026">
        <w:trPr>
          <w:trHeight w:hRule="exact"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shd w:val="clear" w:color="auto" w:fill="202F3B" w:themeFill="text1"/>
          </w:tcPr>
          <w:p w14:paraId="133AF69E" w14:textId="77777777" w:rsidR="00914BE8" w:rsidRPr="008E39F1" w:rsidRDefault="00914BE8" w:rsidP="001C1026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</w:rPr>
            </w:pPr>
            <w:r w:rsidRPr="008E39F1">
              <w:rPr>
                <w:rFonts w:ascii="Arial" w:hAnsi="Arial" w:cs="Arial"/>
                <w:color w:val="F0F0ED" w:themeColor="background1"/>
              </w:rPr>
              <w:t>SUMMARY OF NOMINATION</w:t>
            </w:r>
          </w:p>
        </w:tc>
      </w:tr>
      <w:tr w:rsidR="001D3461" w14:paraId="74A41AD0" w14:textId="77777777" w:rsidTr="00303EBF">
        <w:trPr>
          <w:trHeight w:val="1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79CF3EA" w14:textId="77777777" w:rsidR="00914BE8" w:rsidRPr="004166F1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56" w:type="dxa"/>
          </w:tcPr>
          <w:p w14:paraId="2B460BEF" w14:textId="1FD2BD33" w:rsidR="00914BE8" w:rsidRPr="004166F1" w:rsidRDefault="00062AB4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Description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4166F1">
              <w:rPr>
                <w:rFonts w:ascii="Arial" w:hAnsi="Arial" w:cs="Arial"/>
                <w:sz w:val="20"/>
                <w:szCs w:val="20"/>
              </w:rPr>
              <w:t xml:space="preserve"> Nominat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 w:rsidRPr="004166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4BE8" w:rsidRPr="004166F1">
              <w:rPr>
                <w:rFonts w:ascii="Arial" w:hAnsi="Arial" w:cs="Arial"/>
                <w:sz w:val="20"/>
                <w:szCs w:val="20"/>
              </w:rPr>
              <w:t xml:space="preserve">Project </w:t>
            </w:r>
          </w:p>
        </w:tc>
        <w:tc>
          <w:tcPr>
            <w:tcW w:w="7806" w:type="dxa"/>
            <w:gridSpan w:val="4"/>
          </w:tcPr>
          <w:p w14:paraId="53120058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4C65" w14:paraId="4018B1AE" w14:textId="77777777" w:rsidTr="00062AB4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6A59E83" w14:textId="77777777" w:rsidR="00A14C65" w:rsidRPr="004166F1" w:rsidRDefault="00A14C65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50" w:type="dxa"/>
            <w:gridSpan w:val="2"/>
          </w:tcPr>
          <w:p w14:paraId="7B56228A" w14:textId="68CC7E16" w:rsidR="00A14C65" w:rsidRPr="00AB396B" w:rsidRDefault="00A14C65" w:rsidP="008129D5">
            <w:pPr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Total Project Cost (Excl. GST)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Note</w:t>
            </w:r>
            <w:r w:rsidR="008129D5">
              <w:rPr>
                <w:rFonts w:ascii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Project</w:t>
            </w:r>
            <w:r w:rsidR="008129D5">
              <w:rPr>
                <w:rFonts w:ascii="Arial" w:hAnsi="Arial" w:cs="Arial"/>
                <w:i/>
                <w:sz w:val="20"/>
                <w:szCs w:val="20"/>
              </w:rPr>
              <w:t xml:space="preserve"> ineligible if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&lt; $20,000</w:t>
            </w:r>
          </w:p>
        </w:tc>
        <w:tc>
          <w:tcPr>
            <w:tcW w:w="1418" w:type="dxa"/>
          </w:tcPr>
          <w:p w14:paraId="1BF88605" w14:textId="77777777" w:rsidR="00A14C65" w:rsidRPr="004166F1" w:rsidRDefault="00A14C65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709" w:type="dxa"/>
          </w:tcPr>
          <w:p w14:paraId="283A238B" w14:textId="4A064357" w:rsidR="00A14C65" w:rsidRPr="004166F1" w:rsidRDefault="00A14C65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BCR:</w:t>
            </w:r>
          </w:p>
        </w:tc>
        <w:tc>
          <w:tcPr>
            <w:tcW w:w="1285" w:type="dxa"/>
          </w:tcPr>
          <w:p w14:paraId="3277FC59" w14:textId="2B1B1BCD" w:rsidR="00A14C65" w:rsidRPr="004166F1" w:rsidRDefault="00A14C65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3461" w14:paraId="08DC9067" w14:textId="77777777" w:rsidTr="001D346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86DE2D6" w14:textId="77777777" w:rsidR="00914BE8" w:rsidRPr="004166F1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50" w:type="dxa"/>
            <w:gridSpan w:val="2"/>
          </w:tcPr>
          <w:p w14:paraId="0AA412EC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 xml:space="preserve">Is this nomination supported by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4166F1">
              <w:rPr>
                <w:rFonts w:ascii="Arial" w:hAnsi="Arial" w:cs="Arial"/>
                <w:sz w:val="20"/>
                <w:szCs w:val="20"/>
              </w:rPr>
              <w:t>relevant road authority?</w:t>
            </w:r>
          </w:p>
        </w:tc>
        <w:tc>
          <w:tcPr>
            <w:tcW w:w="3412" w:type="dxa"/>
            <w:gridSpan w:val="3"/>
          </w:tcPr>
          <w:p w14:paraId="53769FC8" w14:textId="77777777" w:rsidR="00914BE8" w:rsidRPr="004166F1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  <w:tr w:rsidR="00914BE8" w:rsidRPr="008E39F1" w14:paraId="5F719006" w14:textId="77777777" w:rsidTr="001C1026">
        <w:trPr>
          <w:trHeight w:hRule="exact"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shd w:val="clear" w:color="auto" w:fill="202F3B" w:themeFill="text1"/>
          </w:tcPr>
          <w:p w14:paraId="109C839B" w14:textId="77777777" w:rsidR="00914BE8" w:rsidRPr="008E39F1" w:rsidRDefault="00914BE8" w:rsidP="001C1026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F0F0ED" w:themeColor="background1"/>
              </w:rPr>
            </w:pPr>
            <w:r>
              <w:rPr>
                <w:rFonts w:ascii="Arial" w:hAnsi="Arial" w:cs="Arial"/>
                <w:color w:val="F0F0ED" w:themeColor="background1"/>
              </w:rPr>
              <w:t>CHECKLIST</w:t>
            </w:r>
          </w:p>
        </w:tc>
      </w:tr>
      <w:tr w:rsidR="001D3461" w:rsidRPr="008E39F1" w14:paraId="704CC724" w14:textId="77777777" w:rsidTr="001D3461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22AF114B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0" w:type="dxa"/>
            <w:gridSpan w:val="2"/>
          </w:tcPr>
          <w:p w14:paraId="31373F4A" w14:textId="4EE3793D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9C1854">
              <w:rPr>
                <w:rFonts w:ascii="Arial" w:hAnsi="Arial" w:cs="Arial"/>
                <w:sz w:val="20"/>
              </w:rPr>
              <w:t xml:space="preserve">ompleted </w:t>
            </w:r>
            <w:r>
              <w:rPr>
                <w:rFonts w:ascii="Arial" w:hAnsi="Arial" w:cs="Arial"/>
                <w:sz w:val="20"/>
              </w:rPr>
              <w:t>n</w:t>
            </w:r>
            <w:r w:rsidRPr="009C1854">
              <w:rPr>
                <w:rFonts w:ascii="Arial" w:hAnsi="Arial" w:cs="Arial"/>
                <w:sz w:val="20"/>
              </w:rPr>
              <w:t xml:space="preserve">omination </w:t>
            </w:r>
            <w:r>
              <w:rPr>
                <w:rFonts w:ascii="Arial" w:hAnsi="Arial" w:cs="Arial"/>
                <w:sz w:val="20"/>
              </w:rPr>
              <w:t>f</w:t>
            </w:r>
            <w:r w:rsidRPr="009C1854">
              <w:rPr>
                <w:rFonts w:ascii="Arial" w:hAnsi="Arial" w:cs="Arial"/>
                <w:sz w:val="20"/>
              </w:rPr>
              <w:t>orm</w:t>
            </w:r>
          </w:p>
        </w:tc>
        <w:tc>
          <w:tcPr>
            <w:tcW w:w="3412" w:type="dxa"/>
            <w:gridSpan w:val="3"/>
          </w:tcPr>
          <w:p w14:paraId="2F83D9F1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>
              <w:rPr>
                <w:rFonts w:ascii="Arial" w:hAnsi="Arial"/>
                <w:sz w:val="20"/>
                <w:szCs w:val="20"/>
              </w:rPr>
              <w:t xml:space="preserve"> No</w:t>
            </w:r>
          </w:p>
        </w:tc>
      </w:tr>
      <w:tr w:rsidR="001C1026" w:rsidRPr="008E39F1" w14:paraId="03C88484" w14:textId="77777777" w:rsidTr="001D346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4C80B30D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50" w:type="dxa"/>
            <w:gridSpan w:val="2"/>
          </w:tcPr>
          <w:p w14:paraId="0061E70C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For Reactive Projects - </w:t>
            </w:r>
            <w:r w:rsidRPr="009C1854">
              <w:rPr>
                <w:rFonts w:ascii="Arial" w:hAnsi="Arial" w:cs="Arial"/>
                <w:sz w:val="20"/>
              </w:rPr>
              <w:t xml:space="preserve">BCR Spreadsheet, </w:t>
            </w:r>
            <w:r>
              <w:rPr>
                <w:rFonts w:ascii="Arial" w:hAnsi="Arial" w:cs="Arial"/>
                <w:sz w:val="20"/>
                <w:u w:val="single"/>
              </w:rPr>
              <w:t>include</w:t>
            </w:r>
            <w:r w:rsidRPr="009C1854">
              <w:rPr>
                <w:rFonts w:ascii="Arial" w:hAnsi="Arial" w:cs="Arial"/>
                <w:sz w:val="20"/>
                <w:u w:val="single"/>
              </w:rPr>
              <w:t xml:space="preserve"> crash data</w:t>
            </w:r>
          </w:p>
        </w:tc>
        <w:tc>
          <w:tcPr>
            <w:tcW w:w="3412" w:type="dxa"/>
            <w:gridSpan w:val="3"/>
          </w:tcPr>
          <w:p w14:paraId="46E96B5C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1D3461" w:rsidRPr="008E39F1" w14:paraId="55650066" w14:textId="77777777" w:rsidTr="001D3461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3E906085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50" w:type="dxa"/>
            <w:gridSpan w:val="2"/>
          </w:tcPr>
          <w:p w14:paraId="43D39A5E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For Proactive Projects - </w:t>
            </w:r>
            <w:r w:rsidRPr="009C1854">
              <w:rPr>
                <w:rFonts w:ascii="Arial" w:hAnsi="Arial" w:cs="Arial"/>
                <w:sz w:val="20"/>
              </w:rPr>
              <w:t xml:space="preserve">Road Safety Audit </w:t>
            </w:r>
            <w:r>
              <w:rPr>
                <w:rFonts w:ascii="Arial" w:hAnsi="Arial" w:cs="Arial"/>
                <w:sz w:val="20"/>
              </w:rPr>
              <w:t>Report</w:t>
            </w:r>
          </w:p>
        </w:tc>
        <w:tc>
          <w:tcPr>
            <w:tcW w:w="3412" w:type="dxa"/>
            <w:gridSpan w:val="3"/>
          </w:tcPr>
          <w:p w14:paraId="27D5F000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1C1026" w:rsidRPr="008E39F1" w14:paraId="09FCD7BC" w14:textId="77777777" w:rsidTr="001D3461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1ECD1F13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50" w:type="dxa"/>
            <w:gridSpan w:val="2"/>
          </w:tcPr>
          <w:p w14:paraId="3E2DE376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Cost Estimate Provided</w:t>
            </w:r>
          </w:p>
        </w:tc>
        <w:tc>
          <w:tcPr>
            <w:tcW w:w="3412" w:type="dxa"/>
            <w:gridSpan w:val="3"/>
          </w:tcPr>
          <w:p w14:paraId="017BEB41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  <w:tr w:rsidR="001D3461" w:rsidRPr="008E39F1" w14:paraId="79233069" w14:textId="77777777" w:rsidTr="001D346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43ED06D6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50" w:type="dxa"/>
            <w:gridSpan w:val="2"/>
          </w:tcPr>
          <w:p w14:paraId="772C2647" w14:textId="707FBC80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</w:rPr>
              <w:t xml:space="preserve">Locality map or plan </w:t>
            </w:r>
          </w:p>
        </w:tc>
        <w:tc>
          <w:tcPr>
            <w:tcW w:w="3412" w:type="dxa"/>
            <w:gridSpan w:val="3"/>
          </w:tcPr>
          <w:p w14:paraId="73C574EA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  <w:tr w:rsidR="001C1026" w:rsidRPr="008E39F1" w14:paraId="4B985C43" w14:textId="77777777" w:rsidTr="001D346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60532A4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50" w:type="dxa"/>
            <w:gridSpan w:val="2"/>
          </w:tcPr>
          <w:p w14:paraId="20749938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</w:rPr>
              <w:t>Drawing/sketch of proposal showing extent of works</w:t>
            </w:r>
          </w:p>
        </w:tc>
        <w:tc>
          <w:tcPr>
            <w:tcW w:w="3412" w:type="dxa"/>
            <w:gridSpan w:val="3"/>
          </w:tcPr>
          <w:p w14:paraId="3426B271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</w:tbl>
    <w:p w14:paraId="18144673" w14:textId="77777777" w:rsidR="0046581C" w:rsidRDefault="0046581C" w:rsidP="008129D5">
      <w:pPr>
        <w:rPr>
          <w:rFonts w:ascii="Arial" w:hAnsi="Arial" w:cs="Arial"/>
        </w:rPr>
      </w:pPr>
    </w:p>
    <w:p w14:paraId="79023B24" w14:textId="4008438D" w:rsidR="008129D5" w:rsidRDefault="008129D5" w:rsidP="008129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Nominee </w:t>
      </w:r>
      <w:r w:rsidRPr="0038264F">
        <w:rPr>
          <w:rFonts w:ascii="Arial" w:hAnsi="Arial" w:cs="Arial"/>
        </w:rPr>
        <w:t xml:space="preserve">Name </w:t>
      </w:r>
      <w:r>
        <w:rPr>
          <w:rFonts w:ascii="Arial" w:hAnsi="Arial" w:cs="Arial"/>
        </w:rPr>
        <w:tab/>
        <w:t>__________________________Signature___________________________</w:t>
      </w:r>
    </w:p>
    <w:p w14:paraId="6D157BC7" w14:textId="7C0DA6F4" w:rsidR="00914BE8" w:rsidRDefault="008129D5" w:rsidP="00914BE8">
      <w:pPr>
        <w:rPr>
          <w:rFonts w:ascii="Arial" w:hAnsi="Arial" w:cs="Arial"/>
        </w:rPr>
      </w:pPr>
      <w:r>
        <w:rPr>
          <w:rFonts w:ascii="Arial" w:hAnsi="Arial" w:cs="Arial"/>
        </w:rPr>
        <w:t>Date         ______/______ /</w:t>
      </w:r>
      <w:proofErr w:type="gramStart"/>
      <w:r>
        <w:rPr>
          <w:rFonts w:ascii="Arial" w:hAnsi="Arial" w:cs="Arial"/>
        </w:rPr>
        <w:t>20</w:t>
      </w:r>
      <w:proofErr w:type="gramEnd"/>
    </w:p>
    <w:p w14:paraId="03ACAE63" w14:textId="6C5CC36E" w:rsidR="0046581C" w:rsidRDefault="0046581C" w:rsidP="0046581C">
      <w:pPr>
        <w:pStyle w:val="Heading1"/>
      </w:pPr>
      <w:r>
        <w:lastRenderedPageBreak/>
        <w:t>Section B</w:t>
      </w: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411"/>
        <w:gridCol w:w="3685"/>
        <w:gridCol w:w="5954"/>
      </w:tblGrid>
      <w:tr w:rsidR="0046581C" w:rsidRPr="0046581C" w14:paraId="1D35BFB2" w14:textId="77777777" w:rsidTr="00F54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82C9584" w14:textId="77777777" w:rsidR="0046581C" w:rsidRPr="0046581C" w:rsidRDefault="0046581C" w:rsidP="0046581C">
            <w:pPr>
              <w:spacing w:before="120" w:after="120" w:line="288" w:lineRule="auto"/>
            </w:pPr>
          </w:p>
        </w:tc>
        <w:tc>
          <w:tcPr>
            <w:tcW w:w="9639" w:type="dxa"/>
            <w:gridSpan w:val="2"/>
          </w:tcPr>
          <w:p w14:paraId="4170BDFF" w14:textId="77777777" w:rsidR="0046581C" w:rsidRPr="0046581C" w:rsidRDefault="0046581C" w:rsidP="0046581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581C">
              <w:t>SITE INFORMATION</w:t>
            </w:r>
          </w:p>
        </w:tc>
      </w:tr>
      <w:tr w:rsidR="0016353E" w:rsidRPr="0016353E" w14:paraId="4F7CB2BD" w14:textId="77777777" w:rsidTr="00F54652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6064D40E" w14:textId="09CA7046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1</w:t>
            </w:r>
            <w:r w:rsidR="00801896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1727FBDF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Council</w:t>
            </w:r>
          </w:p>
        </w:tc>
        <w:tc>
          <w:tcPr>
            <w:tcW w:w="5954" w:type="dxa"/>
          </w:tcPr>
          <w:p w14:paraId="73F66B3B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4B274F87" w14:textId="77777777" w:rsidTr="00F5465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DE1E3AF" w14:textId="174442A1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1</w:t>
            </w:r>
            <w:r w:rsidR="00801896"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5DE8A769" w14:textId="76BFF256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Primary Road N</w:t>
            </w:r>
            <w:r w:rsidRPr="0016353E">
              <w:rPr>
                <w:sz w:val="20"/>
                <w:szCs w:val="20"/>
              </w:rPr>
              <w:t>o.</w:t>
            </w:r>
          </w:p>
        </w:tc>
        <w:tc>
          <w:tcPr>
            <w:tcW w:w="5954" w:type="dxa"/>
            <w:vAlign w:val="bottom"/>
          </w:tcPr>
          <w:p w14:paraId="416B4448" w14:textId="4B144850" w:rsidR="0046581C" w:rsidRPr="0046581C" w:rsidRDefault="0046581C" w:rsidP="0016353E">
            <w:pPr>
              <w:spacing w:before="120" w:after="0" w:afterAutospacing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RN _____________________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State Road /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Local Road    </w:t>
            </w:r>
          </w:p>
        </w:tc>
      </w:tr>
      <w:tr w:rsidR="0016353E" w:rsidRPr="0016353E" w14:paraId="6E9627A6" w14:textId="77777777" w:rsidTr="00F5465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3E22D1EC" w14:textId="080DEEF5" w:rsidR="0046581C" w:rsidRPr="0046581C" w:rsidRDefault="00801896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685" w:type="dxa"/>
          </w:tcPr>
          <w:p w14:paraId="58DC2971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Primary Road Name </w:t>
            </w:r>
          </w:p>
        </w:tc>
        <w:tc>
          <w:tcPr>
            <w:tcW w:w="5954" w:type="dxa"/>
          </w:tcPr>
          <w:p w14:paraId="4A3BAE2F" w14:textId="41E87434" w:rsidR="0046581C" w:rsidRPr="0046581C" w:rsidRDefault="0046581C" w:rsidP="00F54652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430B25BC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17BFEB3" w14:textId="01BF05FA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0</w:t>
            </w:r>
          </w:p>
        </w:tc>
        <w:tc>
          <w:tcPr>
            <w:tcW w:w="3685" w:type="dxa"/>
          </w:tcPr>
          <w:p w14:paraId="1BADD4A5" w14:textId="7F9450AD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Secondary Road N</w:t>
            </w:r>
            <w:r w:rsidRPr="0016353E">
              <w:rPr>
                <w:sz w:val="20"/>
                <w:szCs w:val="20"/>
              </w:rPr>
              <w:t>o.</w:t>
            </w:r>
            <w:r w:rsidRPr="004658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vAlign w:val="bottom"/>
          </w:tcPr>
          <w:p w14:paraId="76C37277" w14:textId="27D468CA" w:rsidR="0046581C" w:rsidRPr="0046581C" w:rsidRDefault="0046581C" w:rsidP="0016353E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RN _____________________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State Road /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Local Road    </w:t>
            </w:r>
          </w:p>
        </w:tc>
      </w:tr>
      <w:tr w:rsidR="0016353E" w:rsidRPr="0016353E" w14:paraId="7CC98DDB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DB3635B" w14:textId="0FA69F5F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0031BB39" w14:textId="6CB2F0FF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Secondary Road Name</w:t>
            </w:r>
          </w:p>
        </w:tc>
        <w:tc>
          <w:tcPr>
            <w:tcW w:w="5954" w:type="dxa"/>
          </w:tcPr>
          <w:p w14:paraId="0EE831C2" w14:textId="0DBEC091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61AB2084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B540379" w14:textId="6493E416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0903D4F4" w14:textId="16C3D05A" w:rsidR="0046581C" w:rsidRPr="0046581C" w:rsidRDefault="0046581C" w:rsidP="0016353E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Road Running Distance</w:t>
            </w:r>
            <w:r w:rsidR="0016353E" w:rsidRPr="0016353E">
              <w:rPr>
                <w:sz w:val="20"/>
                <w:szCs w:val="20"/>
              </w:rPr>
              <w:t xml:space="preserve"> </w:t>
            </w:r>
            <w:r w:rsidRPr="0046581C">
              <w:rPr>
                <w:sz w:val="20"/>
                <w:szCs w:val="20"/>
              </w:rPr>
              <w:t>(RRD)</w:t>
            </w:r>
          </w:p>
        </w:tc>
        <w:tc>
          <w:tcPr>
            <w:tcW w:w="5954" w:type="dxa"/>
            <w:vAlign w:val="bottom"/>
          </w:tcPr>
          <w:p w14:paraId="730D560D" w14:textId="77777777" w:rsidR="0046581C" w:rsidRPr="0046581C" w:rsidRDefault="0046581C" w:rsidP="0016353E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RRD Start ______________ RRD End _________________</w:t>
            </w:r>
          </w:p>
        </w:tc>
      </w:tr>
      <w:tr w:rsidR="0016353E" w:rsidRPr="0016353E" w14:paraId="5E541D1E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D0B4217" w14:textId="19EE8710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33F359E7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Suburb / Town</w:t>
            </w:r>
          </w:p>
        </w:tc>
        <w:tc>
          <w:tcPr>
            <w:tcW w:w="5954" w:type="dxa"/>
          </w:tcPr>
          <w:p w14:paraId="19CCBBFA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3AB57190" w14:textId="77777777" w:rsidTr="00F5465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BEDE3AF" w14:textId="5B6B25FE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50449DF8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Postcode</w:t>
            </w:r>
          </w:p>
        </w:tc>
        <w:tc>
          <w:tcPr>
            <w:tcW w:w="5954" w:type="dxa"/>
          </w:tcPr>
          <w:p w14:paraId="736D146C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598619A3" w14:textId="77777777" w:rsidTr="00F54652">
        <w:trPr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DD284BE" w14:textId="0C85C21E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703B4849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Site Description </w:t>
            </w:r>
          </w:p>
          <w:p w14:paraId="2D50FB80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i/>
                <w:sz w:val="20"/>
                <w:szCs w:val="20"/>
              </w:rPr>
              <w:t>e.g. Intersection, 5km road length, 20kms west of Smithville</w:t>
            </w:r>
          </w:p>
        </w:tc>
        <w:tc>
          <w:tcPr>
            <w:tcW w:w="5954" w:type="dxa"/>
          </w:tcPr>
          <w:p w14:paraId="16CD3565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76086A6E" w14:textId="77777777" w:rsidTr="00F54652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08927A07" w14:textId="5253218B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76602306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Nature of Concern / Problem Diagnosis</w:t>
            </w:r>
          </w:p>
          <w:p w14:paraId="07BB490F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i/>
                <w:sz w:val="20"/>
                <w:szCs w:val="20"/>
              </w:rPr>
              <w:t>A description of the problems which led to the project being proposed / types of crashes</w:t>
            </w:r>
          </w:p>
        </w:tc>
        <w:tc>
          <w:tcPr>
            <w:tcW w:w="5954" w:type="dxa"/>
          </w:tcPr>
          <w:p w14:paraId="36EE7B99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0A3FB65E" w14:textId="77777777" w:rsidTr="00F54652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3BE7F399" w14:textId="1AD40800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4C791550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A site inspection has been carried </w:t>
            </w:r>
            <w:proofErr w:type="gramStart"/>
            <w:r w:rsidRPr="0046581C">
              <w:rPr>
                <w:sz w:val="20"/>
                <w:szCs w:val="20"/>
              </w:rPr>
              <w:t>out</w:t>
            </w:r>
            <w:proofErr w:type="gramEnd"/>
            <w:r w:rsidRPr="0046581C">
              <w:rPr>
                <w:sz w:val="20"/>
                <w:szCs w:val="20"/>
              </w:rPr>
              <w:t xml:space="preserve"> </w:t>
            </w:r>
          </w:p>
          <w:p w14:paraId="5C338B02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46581C">
              <w:rPr>
                <w:i/>
                <w:sz w:val="20"/>
                <w:szCs w:val="20"/>
              </w:rPr>
              <w:t>DIT / Council Only</w:t>
            </w:r>
          </w:p>
        </w:tc>
        <w:tc>
          <w:tcPr>
            <w:tcW w:w="5954" w:type="dxa"/>
          </w:tcPr>
          <w:p w14:paraId="4068A99D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Yes     /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No    /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N/A  </w:t>
            </w:r>
          </w:p>
        </w:tc>
      </w:tr>
      <w:tr w:rsidR="0016353E" w:rsidRPr="0016353E" w14:paraId="76F3D530" w14:textId="77777777" w:rsidTr="00F54652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4943EED1" w14:textId="67FD5775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4E2DAA62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Provide a concept plan or sketch of the location</w:t>
            </w:r>
          </w:p>
        </w:tc>
        <w:tc>
          <w:tcPr>
            <w:tcW w:w="5954" w:type="dxa"/>
          </w:tcPr>
          <w:p w14:paraId="48EE3F01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Concept Plan     /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="007D5E4F">
              <w:rPr>
                <w:sz w:val="20"/>
                <w:szCs w:val="20"/>
              </w:rPr>
            </w:r>
            <w:r w:rsidR="007D5E4F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Sketch </w:t>
            </w:r>
          </w:p>
        </w:tc>
      </w:tr>
    </w:tbl>
    <w:p w14:paraId="6560C077" w14:textId="77777777" w:rsidR="0046581C" w:rsidRDefault="0046581C" w:rsidP="0046581C">
      <w:pPr>
        <w:rPr>
          <w:sz w:val="20"/>
          <w:szCs w:val="20"/>
        </w:rPr>
      </w:pP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562"/>
        <w:gridCol w:w="4962"/>
        <w:gridCol w:w="4526"/>
      </w:tblGrid>
      <w:tr w:rsidR="00F54652" w:rsidRPr="00BE143E" w14:paraId="104E13E5" w14:textId="77777777" w:rsidTr="00F54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0FA2C14" w14:textId="77777777" w:rsidR="00F54652" w:rsidRPr="00BE143E" w:rsidRDefault="00F54652" w:rsidP="0085369A">
            <w:pPr>
              <w:jc w:val="center"/>
              <w:rPr>
                <w:rFonts w:ascii="Arial" w:hAnsi="Arial" w:cs="Arial"/>
                <w:b w:val="0"/>
                <w:color w:val="F0F0ED" w:themeColor="background1"/>
              </w:rPr>
            </w:pPr>
          </w:p>
        </w:tc>
        <w:tc>
          <w:tcPr>
            <w:tcW w:w="9488" w:type="dxa"/>
            <w:gridSpan w:val="2"/>
          </w:tcPr>
          <w:p w14:paraId="1879B629" w14:textId="77777777" w:rsidR="00F54652" w:rsidRPr="00BE143E" w:rsidRDefault="00F54652" w:rsidP="00853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0F0ED" w:themeColor="background1"/>
              </w:rPr>
            </w:pPr>
            <w:r w:rsidRPr="00BE143E">
              <w:rPr>
                <w:rFonts w:ascii="Arial" w:hAnsi="Arial" w:cs="Arial"/>
                <w:color w:val="F0F0ED" w:themeColor="background1"/>
              </w:rPr>
              <w:t>SITE ASSESSMENT</w:t>
            </w:r>
          </w:p>
        </w:tc>
      </w:tr>
      <w:tr w:rsidR="00F54652" w:rsidRPr="00BE143E" w14:paraId="30DCEB45" w14:textId="77777777" w:rsidTr="00AE6C12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5E04BC" w14:textId="110D75FE" w:rsidR="00F54652" w:rsidRPr="00BE143E" w:rsidRDefault="00801896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4962" w:type="dxa"/>
          </w:tcPr>
          <w:p w14:paraId="17E85589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Is this location on a </w:t>
            </w:r>
            <w:r w:rsidRPr="00BE143E">
              <w:rPr>
                <w:rFonts w:ascii="Arial" w:hAnsi="Arial" w:cs="Arial"/>
                <w:sz w:val="20"/>
              </w:rPr>
              <w:t xml:space="preserve">National Highway </w:t>
            </w:r>
          </w:p>
        </w:tc>
        <w:tc>
          <w:tcPr>
            <w:tcW w:w="4526" w:type="dxa"/>
          </w:tcPr>
          <w:p w14:paraId="1F4839C5" w14:textId="0A16F380" w:rsidR="00F54652" w:rsidRPr="00AE6C12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</w:tc>
      </w:tr>
      <w:tr w:rsidR="00F54652" w:rsidRPr="00BE143E" w14:paraId="4219F207" w14:textId="77777777" w:rsidTr="00F54652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63A9274" w14:textId="22369A2B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962" w:type="dxa"/>
          </w:tcPr>
          <w:p w14:paraId="3011448F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Is this a State or </w:t>
            </w:r>
            <w:proofErr w:type="gramStart"/>
            <w:r w:rsidRPr="00BE143E">
              <w:rPr>
                <w:rFonts w:ascii="Arial" w:hAnsi="Arial" w:cs="Arial"/>
                <w:sz w:val="20"/>
              </w:rPr>
              <w:t>Local road</w:t>
            </w:r>
            <w:proofErr w:type="gramEnd"/>
            <w:r w:rsidRPr="00BE143E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4526" w:type="dxa"/>
          </w:tcPr>
          <w:p w14:paraId="217FE251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4"/>
              </w:rPr>
            </w:r>
            <w:r w:rsidR="007D5E4F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</w:rPr>
              <w:t xml:space="preserve"> State Road / </w:t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4"/>
              </w:rPr>
            </w:r>
            <w:r w:rsidR="007D5E4F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E143E">
              <w:rPr>
                <w:rFonts w:ascii="Arial" w:hAnsi="Arial" w:cs="Arial"/>
                <w:sz w:val="20"/>
              </w:rPr>
              <w:t>Local Road</w:t>
            </w:r>
          </w:p>
        </w:tc>
      </w:tr>
      <w:tr w:rsidR="00F54652" w:rsidRPr="00BE143E" w14:paraId="233B8AD3" w14:textId="77777777" w:rsidTr="00F5465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66BDA6" w14:textId="4472CF6C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962" w:type="dxa"/>
          </w:tcPr>
          <w:p w14:paraId="1886719C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Is this a Metropolitan or Rural project</w:t>
            </w:r>
          </w:p>
        </w:tc>
        <w:tc>
          <w:tcPr>
            <w:tcW w:w="4526" w:type="dxa"/>
          </w:tcPr>
          <w:p w14:paraId="78C11B26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4"/>
              </w:rPr>
            </w:r>
            <w:r w:rsidR="007D5E4F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</w:rPr>
              <w:t xml:space="preserve"> Metropolitan / </w:t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4"/>
              </w:rPr>
            </w:r>
            <w:r w:rsidR="007D5E4F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E143E">
              <w:rPr>
                <w:rFonts w:ascii="Arial" w:hAnsi="Arial" w:cs="Arial"/>
                <w:sz w:val="20"/>
              </w:rPr>
              <w:t>Rural</w:t>
            </w:r>
          </w:p>
        </w:tc>
      </w:tr>
      <w:tr w:rsidR="00F54652" w:rsidRPr="00BE143E" w14:paraId="10F74514" w14:textId="77777777" w:rsidTr="00F5465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498A9B" w14:textId="33B60FEC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962" w:type="dxa"/>
          </w:tcPr>
          <w:p w14:paraId="265740DD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AADT </w:t>
            </w:r>
          </w:p>
        </w:tc>
        <w:tc>
          <w:tcPr>
            <w:tcW w:w="4526" w:type="dxa"/>
          </w:tcPr>
          <w:p w14:paraId="7C602EFB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70B147C8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921C756" w14:textId="5814D83A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962" w:type="dxa"/>
          </w:tcPr>
          <w:p w14:paraId="1FE91B7D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Speed Limit</w:t>
            </w:r>
          </w:p>
        </w:tc>
        <w:tc>
          <w:tcPr>
            <w:tcW w:w="4526" w:type="dxa"/>
          </w:tcPr>
          <w:p w14:paraId="4CD05DF4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617BA191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5E15BA" w14:textId="5BEC4CEE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962" w:type="dxa"/>
          </w:tcPr>
          <w:p w14:paraId="3B74407C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Are there any environmental or heritage concerns with this project?</w:t>
            </w:r>
          </w:p>
        </w:tc>
        <w:tc>
          <w:tcPr>
            <w:tcW w:w="4526" w:type="dxa"/>
          </w:tcPr>
          <w:p w14:paraId="75DAAC8F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611AF025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If ‘Yes’, </w:t>
            </w:r>
            <w:r>
              <w:rPr>
                <w:rFonts w:ascii="Arial" w:hAnsi="Arial" w:cs="Arial"/>
                <w:sz w:val="20"/>
              </w:rPr>
              <w:t>please attach additional information</w:t>
            </w:r>
          </w:p>
        </w:tc>
      </w:tr>
      <w:tr w:rsidR="00F54652" w:rsidRPr="00BE143E" w14:paraId="7ED8E550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F2279E" w14:textId="077A930A" w:rsidR="00F54652" w:rsidRPr="00792FC0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962" w:type="dxa"/>
          </w:tcPr>
          <w:p w14:paraId="0AE6C07A" w14:textId="77777777" w:rsidR="00F54652" w:rsidRPr="00792FC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92FC0">
              <w:rPr>
                <w:rFonts w:ascii="Arial" w:hAnsi="Arial" w:cs="Arial"/>
                <w:sz w:val="20"/>
              </w:rPr>
              <w:t xml:space="preserve">Have environmental or heritage </w:t>
            </w:r>
            <w:r>
              <w:rPr>
                <w:rFonts w:ascii="Arial" w:hAnsi="Arial" w:cs="Arial"/>
                <w:sz w:val="20"/>
              </w:rPr>
              <w:t>approvals</w:t>
            </w:r>
            <w:r w:rsidRPr="00792FC0">
              <w:rPr>
                <w:rFonts w:ascii="Arial" w:hAnsi="Arial" w:cs="Arial"/>
                <w:sz w:val="20"/>
              </w:rPr>
              <w:t xml:space="preserve"> been obtained?</w:t>
            </w:r>
          </w:p>
        </w:tc>
        <w:tc>
          <w:tcPr>
            <w:tcW w:w="4526" w:type="dxa"/>
          </w:tcPr>
          <w:p w14:paraId="5172C742" w14:textId="77777777" w:rsidR="00F54652" w:rsidRPr="00792FC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92FC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2FC0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92FC0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2FC0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92FC0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3B531EFF" w14:textId="77777777" w:rsidR="00F54652" w:rsidRPr="00792FC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92FC0">
              <w:rPr>
                <w:rFonts w:ascii="Arial" w:hAnsi="Arial" w:cs="Arial"/>
                <w:sz w:val="20"/>
              </w:rPr>
              <w:t>If ‘Yes’, please attach copy</w:t>
            </w:r>
          </w:p>
        </w:tc>
      </w:tr>
      <w:tr w:rsidR="00F54652" w:rsidRPr="00BE143E" w14:paraId="3E2F6BC7" w14:textId="77777777" w:rsidTr="00AE6C12">
        <w:trPr>
          <w:trHeight w:hRule="exact"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  <w:shd w:val="clear" w:color="auto" w:fill="202F3B" w:themeFill="text1"/>
          </w:tcPr>
          <w:p w14:paraId="61E2359B" w14:textId="2DDDE2AA" w:rsidR="00F54652" w:rsidRPr="00BE143E" w:rsidRDefault="00F54652" w:rsidP="0085369A">
            <w:pPr>
              <w:jc w:val="center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color w:val="F0F0ED" w:themeColor="background1"/>
              </w:rPr>
              <w:t>CRASH HISTORY (5 Years from 201</w:t>
            </w:r>
            <w:r w:rsidR="00AE6C12">
              <w:rPr>
                <w:rFonts w:ascii="Arial" w:hAnsi="Arial" w:cs="Arial"/>
                <w:color w:val="F0F0ED" w:themeColor="background1"/>
              </w:rPr>
              <w:t>9</w:t>
            </w:r>
            <w:r w:rsidRPr="00BE143E">
              <w:rPr>
                <w:rFonts w:ascii="Arial" w:hAnsi="Arial" w:cs="Arial"/>
                <w:color w:val="F0F0ED" w:themeColor="background1"/>
              </w:rPr>
              <w:t xml:space="preserve"> to 20</w:t>
            </w:r>
            <w:r>
              <w:rPr>
                <w:rFonts w:ascii="Arial" w:hAnsi="Arial" w:cs="Arial"/>
                <w:color w:val="F0F0ED" w:themeColor="background1"/>
              </w:rPr>
              <w:t>2</w:t>
            </w:r>
            <w:r w:rsidR="00AE6C12">
              <w:rPr>
                <w:rFonts w:ascii="Arial" w:hAnsi="Arial" w:cs="Arial"/>
                <w:color w:val="F0F0ED" w:themeColor="background1"/>
              </w:rPr>
              <w:t>3</w:t>
            </w:r>
            <w:r>
              <w:rPr>
                <w:rFonts w:ascii="Arial" w:hAnsi="Arial" w:cs="Arial"/>
                <w:color w:val="F0F0ED" w:themeColor="background1"/>
              </w:rPr>
              <w:t>)</w:t>
            </w:r>
          </w:p>
        </w:tc>
      </w:tr>
      <w:tr w:rsidR="00F54652" w:rsidRPr="00BE143E" w14:paraId="09B92E50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467D6C" w14:textId="170B64C7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962" w:type="dxa"/>
          </w:tcPr>
          <w:p w14:paraId="774660B0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No. of Fatal Crashes</w:t>
            </w:r>
          </w:p>
        </w:tc>
        <w:tc>
          <w:tcPr>
            <w:tcW w:w="4526" w:type="dxa"/>
          </w:tcPr>
          <w:p w14:paraId="61F83293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78B62700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0325EAC" w14:textId="650678E9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962" w:type="dxa"/>
          </w:tcPr>
          <w:p w14:paraId="4766BB62" w14:textId="469BFE2C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No. of </w:t>
            </w:r>
            <w:r w:rsidR="00AE6C12">
              <w:rPr>
                <w:rFonts w:ascii="Arial" w:hAnsi="Arial" w:cs="Arial"/>
                <w:sz w:val="20"/>
              </w:rPr>
              <w:t xml:space="preserve">Serious </w:t>
            </w:r>
            <w:r w:rsidRPr="00BE143E">
              <w:rPr>
                <w:rFonts w:ascii="Arial" w:hAnsi="Arial" w:cs="Arial"/>
                <w:sz w:val="20"/>
              </w:rPr>
              <w:t>Injury Crashes</w:t>
            </w:r>
          </w:p>
        </w:tc>
        <w:tc>
          <w:tcPr>
            <w:tcW w:w="4526" w:type="dxa"/>
          </w:tcPr>
          <w:p w14:paraId="4B2F82B5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AE6C12" w:rsidRPr="00BE143E" w14:paraId="5F76C7CB" w14:textId="77777777" w:rsidTr="00F5465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987A34" w14:textId="3634B094" w:rsidR="00AE6C12" w:rsidRDefault="00AE6C1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962" w:type="dxa"/>
          </w:tcPr>
          <w:p w14:paraId="029516E1" w14:textId="0CDC70F8" w:rsidR="00AE6C12" w:rsidRPr="00BE143E" w:rsidRDefault="00AE6C1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 of Minor Injury Crashes</w:t>
            </w:r>
          </w:p>
        </w:tc>
        <w:tc>
          <w:tcPr>
            <w:tcW w:w="4526" w:type="dxa"/>
          </w:tcPr>
          <w:p w14:paraId="2C9B5E20" w14:textId="77777777" w:rsidR="00AE6C12" w:rsidRPr="00BE143E" w:rsidRDefault="00AE6C1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07007ABE" w14:textId="77777777" w:rsidTr="00F5465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03359D" w14:textId="45BEA32D" w:rsidR="00F54652" w:rsidRPr="00BE143E" w:rsidRDefault="00801896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4962" w:type="dxa"/>
          </w:tcPr>
          <w:p w14:paraId="06441B53" w14:textId="5C41FCA9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Total No. of Casualty Crashes </w:t>
            </w:r>
          </w:p>
        </w:tc>
        <w:tc>
          <w:tcPr>
            <w:tcW w:w="4526" w:type="dxa"/>
          </w:tcPr>
          <w:p w14:paraId="7DD8F373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73F512D8" w14:textId="77777777" w:rsidTr="00F54652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</w:tcPr>
          <w:p w14:paraId="38717728" w14:textId="1049D21A" w:rsidR="00F54652" w:rsidRPr="00BE143E" w:rsidRDefault="00F54652" w:rsidP="0085369A">
            <w:pPr>
              <w:rPr>
                <w:rFonts w:ascii="Arial" w:hAnsi="Arial" w:cs="Arial"/>
                <w:b w:val="0"/>
                <w:sz w:val="20"/>
                <w:u w:val="single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Items </w:t>
            </w: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0</w:t>
            </w:r>
            <w:r w:rsidRPr="00BE143E">
              <w:rPr>
                <w:rFonts w:ascii="Arial" w:hAnsi="Arial" w:cs="Arial"/>
                <w:sz w:val="20"/>
              </w:rPr>
              <w:t xml:space="preserve"> to </w:t>
            </w: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4</w:t>
            </w:r>
            <w:r w:rsidRPr="00BE143E">
              <w:rPr>
                <w:rFonts w:ascii="Arial" w:hAnsi="Arial" w:cs="Arial"/>
                <w:sz w:val="20"/>
              </w:rPr>
              <w:t xml:space="preserve"> - To be completed for projects that are a </w:t>
            </w:r>
            <w:r w:rsidRPr="00BE143E">
              <w:rPr>
                <w:rFonts w:ascii="Arial" w:hAnsi="Arial" w:cs="Arial"/>
                <w:sz w:val="20"/>
                <w:u w:val="single"/>
              </w:rPr>
              <w:t>length proposal only</w:t>
            </w:r>
            <w:r w:rsidRPr="00BE143E">
              <w:rPr>
                <w:rFonts w:ascii="Arial" w:hAnsi="Arial" w:cs="Arial"/>
                <w:sz w:val="20"/>
              </w:rPr>
              <w:t>.</w:t>
            </w:r>
          </w:p>
        </w:tc>
      </w:tr>
      <w:tr w:rsidR="00F54652" w:rsidRPr="00BE143E" w14:paraId="2974DE91" w14:textId="77777777" w:rsidTr="00F54652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E0D617" w14:textId="6245412F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962" w:type="dxa"/>
          </w:tcPr>
          <w:p w14:paraId="1B82004E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Projects proposed road distance (in km)</w:t>
            </w:r>
          </w:p>
        </w:tc>
        <w:tc>
          <w:tcPr>
            <w:tcW w:w="4526" w:type="dxa"/>
          </w:tcPr>
          <w:p w14:paraId="655282E8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                        km</w:t>
            </w:r>
          </w:p>
        </w:tc>
      </w:tr>
      <w:tr w:rsidR="00F54652" w:rsidRPr="00BE143E" w14:paraId="311592BE" w14:textId="77777777" w:rsidTr="00F54652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8B23D1" w14:textId="30F75924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962" w:type="dxa"/>
          </w:tcPr>
          <w:p w14:paraId="0BE9B2D0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No. of Fatal Crashes / km</w:t>
            </w:r>
          </w:p>
        </w:tc>
        <w:tc>
          <w:tcPr>
            <w:tcW w:w="4526" w:type="dxa"/>
          </w:tcPr>
          <w:p w14:paraId="1F7D9DA5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29DD0AAF" w14:textId="77777777" w:rsidTr="00F5465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AB47A9" w14:textId="1BCBF199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962" w:type="dxa"/>
          </w:tcPr>
          <w:p w14:paraId="7CE8E08E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No. of Injury Crashes / km</w:t>
            </w:r>
          </w:p>
        </w:tc>
        <w:tc>
          <w:tcPr>
            <w:tcW w:w="4526" w:type="dxa"/>
          </w:tcPr>
          <w:p w14:paraId="0CFB9057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211A2071" w14:textId="77777777" w:rsidTr="00F54652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EFB471" w14:textId="758BF4C1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962" w:type="dxa"/>
          </w:tcPr>
          <w:p w14:paraId="347BDE86" w14:textId="54038013" w:rsidR="00F54652" w:rsidRPr="00FA610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Total No. of Casualty Crashes / km</w:t>
            </w:r>
          </w:p>
        </w:tc>
        <w:tc>
          <w:tcPr>
            <w:tcW w:w="4526" w:type="dxa"/>
          </w:tcPr>
          <w:p w14:paraId="0F14840A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2F23E77B" w14:textId="77777777" w:rsidTr="00F54652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5B5A5C" w14:textId="5ADB56C2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962" w:type="dxa"/>
          </w:tcPr>
          <w:p w14:paraId="05A61D98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Crash rate - </w:t>
            </w:r>
          </w:p>
          <w:p w14:paraId="6FFFB7B5" w14:textId="43A394C7" w:rsidR="00F54652" w:rsidRPr="00FA610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Crashes / km / year</w:t>
            </w:r>
          </w:p>
        </w:tc>
        <w:tc>
          <w:tcPr>
            <w:tcW w:w="4526" w:type="dxa"/>
          </w:tcPr>
          <w:p w14:paraId="4037938A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0A914C74" w14:textId="77777777" w:rsidR="00F54652" w:rsidRDefault="00F54652" w:rsidP="0046581C">
      <w:pPr>
        <w:rPr>
          <w:sz w:val="20"/>
          <w:szCs w:val="20"/>
        </w:rPr>
      </w:pP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411"/>
        <w:gridCol w:w="4819"/>
        <w:gridCol w:w="4820"/>
      </w:tblGrid>
      <w:tr w:rsidR="00FA6100" w:rsidRPr="00D719C8" w14:paraId="612E3B49" w14:textId="77777777" w:rsidTr="00A951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C9C44D2" w14:textId="77777777" w:rsidR="00FA6100" w:rsidRPr="00D719C8" w:rsidRDefault="00FA6100" w:rsidP="0085369A">
            <w:pPr>
              <w:jc w:val="center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</w:p>
        </w:tc>
        <w:tc>
          <w:tcPr>
            <w:tcW w:w="9639" w:type="dxa"/>
            <w:gridSpan w:val="2"/>
          </w:tcPr>
          <w:p w14:paraId="72091317" w14:textId="77777777" w:rsidR="00FA6100" w:rsidRPr="00D719C8" w:rsidRDefault="00FA6100" w:rsidP="00853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ELIGIBILITY</w:t>
            </w:r>
          </w:p>
        </w:tc>
      </w:tr>
      <w:tr w:rsidR="00D719C8" w:rsidRPr="00D719C8" w14:paraId="527E036E" w14:textId="77777777" w:rsidTr="00A95171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Merge w:val="restart"/>
            <w:vAlign w:val="center"/>
          </w:tcPr>
          <w:p w14:paraId="45A548F2" w14:textId="258B2380" w:rsidR="00FA6100" w:rsidRPr="00D719C8" w:rsidRDefault="00FA6100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4</w:t>
            </w:r>
            <w:r w:rsidR="0080189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819" w:type="dxa"/>
          </w:tcPr>
          <w:p w14:paraId="70EC3531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Has the location of the proposed treatment been funded within the last 5 years under Australian Government Black Spot Program? </w:t>
            </w:r>
          </w:p>
        </w:tc>
        <w:tc>
          <w:tcPr>
            <w:tcW w:w="4820" w:type="dxa"/>
          </w:tcPr>
          <w:p w14:paraId="30C18B5E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0C0C64A7" w14:textId="7F3936BD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the nomination is ineligible</w:t>
            </w:r>
          </w:p>
        </w:tc>
      </w:tr>
      <w:tr w:rsidR="00A95171" w:rsidRPr="00D719C8" w14:paraId="5F78D9A3" w14:textId="77777777" w:rsidTr="00A95171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Merge/>
          </w:tcPr>
          <w:p w14:paraId="4756659B" w14:textId="77777777" w:rsidR="00FA6100" w:rsidRPr="00D719C8" w:rsidRDefault="00FA6100" w:rsidP="00A95171">
            <w:pPr>
              <w:tabs>
                <w:tab w:val="left" w:pos="8964"/>
              </w:tabs>
              <w:spacing w:before="0" w:beforeAutospacing="0" w:after="0" w:afterAutospacing="0"/>
              <w:rPr>
                <w:rFonts w:ascii="Arial" w:hAnsi="Arial"/>
                <w:i/>
                <w:sz w:val="20"/>
                <w:szCs w:val="20"/>
              </w:rPr>
            </w:pPr>
          </w:p>
        </w:tc>
        <w:tc>
          <w:tcPr>
            <w:tcW w:w="4819" w:type="dxa"/>
          </w:tcPr>
          <w:p w14:paraId="5884D28F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total project cost less than $20,000?</w:t>
            </w:r>
          </w:p>
        </w:tc>
        <w:tc>
          <w:tcPr>
            <w:tcW w:w="4820" w:type="dxa"/>
          </w:tcPr>
          <w:p w14:paraId="7A8E9D53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4C367023" w14:textId="50F5F775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the nomination is ineligible</w:t>
            </w:r>
          </w:p>
        </w:tc>
      </w:tr>
      <w:tr w:rsidR="00FA6100" w:rsidRPr="00D719C8" w14:paraId="16632971" w14:textId="77777777" w:rsidTr="00CE692C">
        <w:trPr>
          <w:trHeight w:hRule="exact"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  <w:shd w:val="clear" w:color="auto" w:fill="202F3B" w:themeFill="text1"/>
          </w:tcPr>
          <w:p w14:paraId="3A4223C6" w14:textId="77777777" w:rsidR="00FA6100" w:rsidRPr="00D719C8" w:rsidRDefault="00FA6100" w:rsidP="00A95171">
            <w:pPr>
              <w:spacing w:before="0" w:beforeAutospacing="0" w:after="0" w:afterAutospacing="0"/>
              <w:jc w:val="center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ROAD SAFETY AUDIT</w:t>
            </w:r>
          </w:p>
        </w:tc>
      </w:tr>
      <w:tr w:rsidR="00A95171" w:rsidRPr="00D719C8" w14:paraId="6D6FA65D" w14:textId="77777777" w:rsidTr="00A95171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539849A" w14:textId="01FD5817" w:rsidR="00FA6100" w:rsidRPr="00D719C8" w:rsidRDefault="00FA6100" w:rsidP="00A95171">
            <w:pPr>
              <w:tabs>
                <w:tab w:val="left" w:pos="8964"/>
              </w:tabs>
              <w:spacing w:before="0" w:beforeAutospacing="0" w:after="0" w:afterAutospacing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t>4</w:t>
            </w:r>
            <w:r w:rsidR="00801896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4819" w:type="dxa"/>
          </w:tcPr>
          <w:p w14:paraId="19D60134" w14:textId="5996D8DB" w:rsidR="00FA6100" w:rsidRPr="00D719C8" w:rsidRDefault="00FA6100" w:rsidP="004E1B77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t>Is the proposal supported by a Road Safety Audit</w:t>
            </w:r>
            <w:r w:rsidR="008A3EBC">
              <w:rPr>
                <w:rFonts w:ascii="Arial" w:hAnsi="Arial"/>
                <w:sz w:val="20"/>
                <w:szCs w:val="20"/>
              </w:rPr>
              <w:t xml:space="preserve"> or other relevant risk assessment methodology</w:t>
            </w:r>
            <w:r w:rsidRPr="00D719C8">
              <w:rPr>
                <w:rFonts w:ascii="Arial" w:hAnsi="Arial"/>
                <w:sz w:val="20"/>
                <w:szCs w:val="20"/>
              </w:rPr>
              <w:t>?</w:t>
            </w:r>
            <w:r w:rsidRPr="00D719C8">
              <w:rPr>
                <w:rFonts w:ascii="Arial" w:hAnsi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</w:tcPr>
          <w:p w14:paraId="41F8DF6A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73FDDF62" w14:textId="14D8BB51" w:rsidR="00FA6100" w:rsidRPr="00D719C8" w:rsidRDefault="00FA6100" w:rsidP="004E1B77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t xml:space="preserve">If ‘Yes’, please attach signed </w:t>
            </w:r>
            <w:r w:rsidR="008A3EBC">
              <w:rPr>
                <w:rFonts w:ascii="Arial" w:hAnsi="Arial"/>
                <w:sz w:val="20"/>
                <w:szCs w:val="20"/>
              </w:rPr>
              <w:t>r</w:t>
            </w:r>
            <w:r w:rsidRPr="00D719C8">
              <w:rPr>
                <w:rFonts w:ascii="Arial" w:hAnsi="Arial"/>
                <w:sz w:val="20"/>
                <w:szCs w:val="20"/>
              </w:rPr>
              <w:t>eport</w:t>
            </w:r>
          </w:p>
        </w:tc>
      </w:tr>
      <w:tr w:rsidR="00FA6100" w:rsidRPr="00D719C8" w14:paraId="25963CB7" w14:textId="77777777" w:rsidTr="00CE692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  <w:shd w:val="clear" w:color="auto" w:fill="202F3B" w:themeFill="text1"/>
          </w:tcPr>
          <w:p w14:paraId="6F4E300C" w14:textId="77777777" w:rsidR="00FA6100" w:rsidRPr="00D719C8" w:rsidRDefault="00FA6100" w:rsidP="00A95171">
            <w:pPr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TREATMENT PROPOSAL AND SUPPORTING INFORMATION</w:t>
            </w:r>
          </w:p>
        </w:tc>
      </w:tr>
      <w:tr w:rsidR="00A95171" w:rsidRPr="00D719C8" w14:paraId="3527AF38" w14:textId="77777777" w:rsidTr="00A95171">
        <w:trPr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1F801D97" w14:textId="412FA1AA" w:rsidR="00FA6100" w:rsidRPr="00D719C8" w:rsidRDefault="00801896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4819" w:type="dxa"/>
          </w:tcPr>
          <w:p w14:paraId="2CE7AF34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D719C8">
              <w:rPr>
                <w:rFonts w:ascii="Arial" w:hAnsi="Arial"/>
                <w:b/>
                <w:bCs/>
                <w:sz w:val="20"/>
                <w:szCs w:val="20"/>
              </w:rPr>
              <w:t xml:space="preserve">Proposed Treatment </w:t>
            </w:r>
          </w:p>
          <w:p w14:paraId="4F392380" w14:textId="0D0FEDF0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/>
                <w:i/>
                <w:sz w:val="20"/>
                <w:szCs w:val="20"/>
              </w:rPr>
              <w:t>Detail Scope – e.g. Install signs, modify signals, install roundabout etc.</w:t>
            </w:r>
          </w:p>
        </w:tc>
        <w:tc>
          <w:tcPr>
            <w:tcW w:w="4820" w:type="dxa"/>
          </w:tcPr>
          <w:p w14:paraId="4CF505BF" w14:textId="77777777" w:rsidR="00FA6100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B2BDBE5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232CA50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BFCCCA7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738083D5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70F4B6E5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1BFD650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5E13B586" w14:textId="77777777" w:rsidR="008A3EBC" w:rsidRPr="00D719C8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</w:tc>
      </w:tr>
      <w:tr w:rsidR="00A95171" w:rsidRPr="00D719C8" w14:paraId="068E48D5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16E1C7E1" w14:textId="63D59DEC" w:rsidR="00FA6100" w:rsidRPr="00D719C8" w:rsidRDefault="00801896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4819" w:type="dxa"/>
          </w:tcPr>
          <w:p w14:paraId="02B0235E" w14:textId="63EB0B3A" w:rsidR="00FA6100" w:rsidRPr="00D719C8" w:rsidRDefault="00BA014E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Are there any changes to traffic signals?</w:t>
            </w:r>
          </w:p>
        </w:tc>
        <w:tc>
          <w:tcPr>
            <w:tcW w:w="4820" w:type="dxa"/>
          </w:tcPr>
          <w:p w14:paraId="3A497B61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4D9FCD28" w14:textId="44C0A087" w:rsidR="00FA6100" w:rsidRPr="00D719C8" w:rsidRDefault="00810F1D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 xml:space="preserve">If yes, provide an analysis of Degree of Saturation (before and after treatment) </w:t>
            </w:r>
          </w:p>
        </w:tc>
      </w:tr>
      <w:tr w:rsidR="00D719C8" w:rsidRPr="00D719C8" w14:paraId="22E759A0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1B8CC9EE" w14:textId="3F0E8C0A" w:rsidR="00FA6100" w:rsidRPr="00D719C8" w:rsidRDefault="00801896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4819" w:type="dxa"/>
          </w:tcPr>
          <w:p w14:paraId="032B6BEF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Have </w:t>
            </w:r>
            <w:proofErr w:type="gramStart"/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all of</w:t>
            </w:r>
            <w:proofErr w:type="gramEnd"/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 the following modes of transport been considered? </w:t>
            </w:r>
          </w:p>
          <w:p w14:paraId="33D85357" w14:textId="1FDD5819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vehicles, motorcyclists, cyclists, pedestrians, </w:t>
            </w:r>
            <w:proofErr w:type="gramStart"/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>bus</w:t>
            </w:r>
            <w:proofErr w:type="gramEnd"/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 xml:space="preserve"> and heavy vehicles</w:t>
            </w:r>
          </w:p>
        </w:tc>
        <w:tc>
          <w:tcPr>
            <w:tcW w:w="4820" w:type="dxa"/>
          </w:tcPr>
          <w:p w14:paraId="67BF76D6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020E32" w14:textId="578D6DF0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</w:tc>
      </w:tr>
      <w:tr w:rsidR="00A95171" w:rsidRPr="00D719C8" w14:paraId="787F5645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20661137" w14:textId="43B7FB9D" w:rsidR="00FA6100" w:rsidRPr="00D719C8" w:rsidRDefault="00FA6100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819" w:type="dxa"/>
          </w:tcPr>
          <w:p w14:paraId="0860F279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Is the current speed limit at the proposed location appropriate?  </w:t>
            </w:r>
          </w:p>
          <w:p w14:paraId="3B6C7161" w14:textId="40D5D906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no, have you considered a speed limit reduction to support the infrastructure treatment?</w:t>
            </w:r>
          </w:p>
        </w:tc>
        <w:tc>
          <w:tcPr>
            <w:tcW w:w="4820" w:type="dxa"/>
          </w:tcPr>
          <w:p w14:paraId="31128B83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466C55" w14:textId="537E5869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210CA20C" w14:textId="77777777" w:rsidR="00FA6100" w:rsidRDefault="00FA6100" w:rsidP="00A95171">
            <w:pPr>
              <w:spacing w:before="0" w:beforeAutospacing="0" w:after="0" w:afterAutospacing="0"/>
              <w:ind w:left="-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CB161D9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3C03CA94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</w:tc>
      </w:tr>
      <w:tr w:rsidR="00D719C8" w:rsidRPr="00D719C8" w14:paraId="4ECCA450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481D9259" w14:textId="2131E404" w:rsidR="00FA6100" w:rsidRPr="00D719C8" w:rsidRDefault="00FA6100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819" w:type="dxa"/>
          </w:tcPr>
          <w:p w14:paraId="31842EC8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COUNCIL NOMINATIONS ON DIT ROADS</w:t>
            </w:r>
          </w:p>
          <w:p w14:paraId="37038F51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treatment on or intersecting a DIT road?</w:t>
            </w:r>
          </w:p>
          <w:p w14:paraId="28291FA4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has Council obtained ‘</w:t>
            </w:r>
            <w:r w:rsidRPr="00D719C8">
              <w:rPr>
                <w:rFonts w:ascii="Arial" w:hAnsi="Arial" w:cs="Arial"/>
                <w:b/>
                <w:i/>
                <w:sz w:val="20"/>
                <w:szCs w:val="20"/>
              </w:rPr>
              <w:t>in principle support</w:t>
            </w: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’ from DIT?</w:t>
            </w:r>
          </w:p>
          <w:p w14:paraId="4CAFA088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>i.e. Road and Marine Assets, Public Transport, Traffic Services, Technical Services etc.</w:t>
            </w:r>
          </w:p>
          <w:p w14:paraId="258A5F11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4820" w:type="dxa"/>
          </w:tcPr>
          <w:p w14:paraId="124354BC" w14:textId="77777777" w:rsidR="00BA014E" w:rsidRPr="00D719C8" w:rsidRDefault="00BA014E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86DDAB4" w14:textId="04C19A26" w:rsidR="00FA6100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 w:cs="Arial"/>
                <w:sz w:val="20"/>
                <w:szCs w:val="20"/>
              </w:rPr>
            </w:r>
            <w:r w:rsidR="007D5E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05727249" w14:textId="77777777" w:rsidR="00CE692C" w:rsidRPr="00D719C8" w:rsidRDefault="00CE692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B4F777D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02A7BE0C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5822C1F" w14:textId="77777777" w:rsidR="00BA014E" w:rsidRDefault="00BA014E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296D58" w14:textId="77777777" w:rsidR="008A3EBC" w:rsidRPr="00D719C8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E7FC73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</w:tbl>
    <w:p w14:paraId="3CAB7BC9" w14:textId="77777777" w:rsidR="00FA6100" w:rsidRDefault="00FA6100" w:rsidP="0046581C">
      <w:pPr>
        <w:rPr>
          <w:sz w:val="20"/>
          <w:szCs w:val="20"/>
        </w:rPr>
      </w:pPr>
    </w:p>
    <w:tbl>
      <w:tblPr>
        <w:tblStyle w:val="1DITTable1"/>
        <w:tblW w:w="9634" w:type="dxa"/>
        <w:tblLayout w:type="fixed"/>
        <w:tblLook w:val="06A0" w:firstRow="1" w:lastRow="0" w:firstColumn="1" w:lastColumn="0" w:noHBand="1" w:noVBand="1"/>
      </w:tblPr>
      <w:tblGrid>
        <w:gridCol w:w="411"/>
        <w:gridCol w:w="5953"/>
        <w:gridCol w:w="3270"/>
      </w:tblGrid>
      <w:tr w:rsidR="00D719C8" w:rsidRPr="00D719C8" w14:paraId="2BBBEF63" w14:textId="77777777" w:rsidTr="00D71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EC32390" w14:textId="77777777" w:rsidR="00D719C8" w:rsidRPr="00D719C8" w:rsidRDefault="00D719C8" w:rsidP="00D719C8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</w:p>
        </w:tc>
        <w:tc>
          <w:tcPr>
            <w:tcW w:w="9223" w:type="dxa"/>
            <w:gridSpan w:val="2"/>
          </w:tcPr>
          <w:p w14:paraId="7F383E53" w14:textId="77777777" w:rsidR="00D719C8" w:rsidRPr="00D719C8" w:rsidRDefault="00D719C8" w:rsidP="00D719C8">
            <w:pPr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ADDITIONAL SUPPORTING INFORMATION</w:t>
            </w:r>
          </w:p>
        </w:tc>
      </w:tr>
      <w:tr w:rsidR="00D719C8" w:rsidRPr="00D719C8" w14:paraId="66A57688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63DB7EE8" w14:textId="6D313513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953" w:type="dxa"/>
          </w:tcPr>
          <w:p w14:paraId="76A0713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</w:rPr>
              <w:t xml:space="preserve">NOMINATIONS INVOLVING LEVEL CROSSINGS </w:t>
            </w:r>
          </w:p>
          <w:p w14:paraId="0424D44E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Has the DIT Level crossing officer assessed the nomination?</w:t>
            </w:r>
          </w:p>
        </w:tc>
        <w:tc>
          <w:tcPr>
            <w:tcW w:w="3270" w:type="dxa"/>
          </w:tcPr>
          <w:p w14:paraId="13F16F2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3282878" w14:textId="4D27FABF" w:rsidR="00D719C8" w:rsidRPr="00D719C8" w:rsidRDefault="00D719C8" w:rsidP="00CE692C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3A490B94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4C131D2" w14:textId="62316D8F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953" w:type="dxa"/>
          </w:tcPr>
          <w:p w14:paraId="32A12D24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</w:rPr>
              <w:t>CYCLE ROUTE</w:t>
            </w:r>
          </w:p>
          <w:p w14:paraId="6C4D8EA0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location on a cycling route?</w:t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6657414" w14:textId="34548AD5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D23091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3420B1DD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10D45D71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65544473" w14:textId="6CFF14F8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6CD2CF7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how have cyclists been considered in the design?</w:t>
            </w:r>
          </w:p>
          <w:p w14:paraId="0284C368" w14:textId="77777777" w:rsidR="00D719C8" w:rsidRPr="00D719C8" w:rsidRDefault="00D719C8" w:rsidP="00D719C8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6306CD46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F4DF959" w14:textId="76F790F9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953" w:type="dxa"/>
          </w:tcPr>
          <w:p w14:paraId="0D6387E1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HEAVY VEHICLE </w:t>
            </w:r>
          </w:p>
          <w:p w14:paraId="3E606D39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Is the treatment on a gazetted </w:t>
            </w:r>
            <w:proofErr w:type="gramStart"/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route</w:t>
            </w:r>
            <w:proofErr w:type="gramEnd"/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 </w:t>
            </w:r>
          </w:p>
          <w:p w14:paraId="144AFD2D" w14:textId="59CC8D91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3333FF"/>
                <w:sz w:val="20"/>
                <w:szCs w:val="20"/>
                <w:u w:val="single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>i.e. B-double, Road Train?</w:t>
            </w:r>
          </w:p>
          <w:p w14:paraId="1BDF562E" w14:textId="77777777" w:rsid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</w:p>
          <w:p w14:paraId="3ECCC4D9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</w:p>
          <w:p w14:paraId="6B917EDD" w14:textId="77777777" w:rsidR="00CE692C" w:rsidRPr="00D719C8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</w:p>
          <w:p w14:paraId="61F9EA57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3CE3F0E3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4B9FFE52" w14:textId="3E116888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3EC6D26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how heavy vehicles been considered in the design? i.e. turning paths, length, width etc.</w:t>
            </w:r>
          </w:p>
          <w:p w14:paraId="3024311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777BCA24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08EB206E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6FDDC8F" w14:textId="11A42914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953" w:type="dxa"/>
          </w:tcPr>
          <w:p w14:paraId="2403238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BUS ROUTE</w:t>
            </w:r>
          </w:p>
          <w:p w14:paraId="2776DA1F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treatment location on a bus route?</w:t>
            </w:r>
          </w:p>
          <w:p w14:paraId="159A9634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Supporting Documents have been included with this </w:t>
            </w:r>
            <w:proofErr w:type="gramStart"/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nomination</w:t>
            </w:r>
            <w:proofErr w:type="gramEnd"/>
          </w:p>
          <w:p w14:paraId="6681128B" w14:textId="77777777" w:rsid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33A4EC05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57A272E6" w14:textId="77777777" w:rsidR="00CE692C" w:rsidRPr="00D719C8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00B14D8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18DE4521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2CF88851" w14:textId="0F9D193F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592557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how have buses been considered in the design? i.e. turning paths, length, width etc.</w:t>
            </w:r>
          </w:p>
          <w:p w14:paraId="69E53A29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19F53886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6F86294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D719C8" w:rsidRPr="00D719C8" w14:paraId="442B3A35" w14:textId="77777777" w:rsidTr="00D719C8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3F47CAF1" w14:textId="08D5B35E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5953" w:type="dxa"/>
          </w:tcPr>
          <w:p w14:paraId="4041551F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</w:rPr>
              <w:t>CONSULTATION</w:t>
            </w:r>
          </w:p>
          <w:p w14:paraId="256B4A60" w14:textId="0C3726A4" w:rsidR="00D719C8" w:rsidRPr="00D719C8" w:rsidRDefault="00C378E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Has </w:t>
            </w:r>
            <w:r w:rsidR="00D719C8" w:rsidRPr="00D719C8">
              <w:rPr>
                <w:rFonts w:ascii="Arial" w:hAnsi="Arial" w:cs="Arial"/>
                <w:sz w:val="20"/>
                <w:szCs w:val="20"/>
                <w:lang w:eastAsia="en-AU"/>
              </w:rPr>
              <w:t>consultation been undertaken to date with stakeholders?</w:t>
            </w:r>
          </w:p>
          <w:p w14:paraId="2010FCA0" w14:textId="77777777" w:rsid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277EB745" w14:textId="77777777" w:rsidR="00C378E9" w:rsidRPr="00D719C8" w:rsidRDefault="00C378E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46B83EFF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2B3B30BB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4BA934F1" w14:textId="77777777" w:rsidR="00CE692C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</w:t>
            </w:r>
          </w:p>
          <w:p w14:paraId="623A4110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5847505A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5EB440EA" w14:textId="29CFF001" w:rsidR="00D719C8" w:rsidRPr="00D719C8" w:rsidRDefault="00CE692C" w:rsidP="00CE692C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682CD373" w14:textId="77777777" w:rsidTr="00D719C8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4964DDFE" w14:textId="5E335C75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5953" w:type="dxa"/>
          </w:tcPr>
          <w:p w14:paraId="3DA531D7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RISK ASSESSMENT</w:t>
            </w:r>
          </w:p>
          <w:p w14:paraId="0575D369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Do you foresee any risks that may prevent project delivery?</w:t>
            </w:r>
          </w:p>
          <w:p w14:paraId="143C0F81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5F2B8FB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7999A38D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4269DB17" w14:textId="77777777" w:rsidR="00D762C0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</w:t>
            </w:r>
          </w:p>
          <w:p w14:paraId="0E1387D2" w14:textId="77777777" w:rsidR="00D762C0" w:rsidRDefault="00D762C0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0CC12172" w14:textId="7BC41FA3" w:rsidR="00D719C8" w:rsidRPr="00D719C8" w:rsidRDefault="00D762C0" w:rsidP="00D762C0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3FFA1F1A" w14:textId="77777777" w:rsidTr="00D719C8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202F3B" w:themeFill="text1"/>
          </w:tcPr>
          <w:p w14:paraId="1AB8D618" w14:textId="77777777" w:rsidR="00D719C8" w:rsidRPr="00D719C8" w:rsidRDefault="00D719C8" w:rsidP="00D719C8">
            <w:pPr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COSTS AND FUNDING INFORMATION</w:t>
            </w:r>
          </w:p>
        </w:tc>
      </w:tr>
      <w:tr w:rsidR="00D719C8" w:rsidRPr="00D719C8" w14:paraId="3EC5E810" w14:textId="77777777" w:rsidTr="00D719C8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987EDC0" w14:textId="52726279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5953" w:type="dxa"/>
          </w:tcPr>
          <w:p w14:paraId="6EB8DFA0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Estimated Total Project Cost (Excl. GST)</w:t>
            </w:r>
          </w:p>
          <w:p w14:paraId="4567E726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</w:rPr>
              <w:t>Use P90 for DIT registered estimates</w:t>
            </w:r>
          </w:p>
        </w:tc>
        <w:tc>
          <w:tcPr>
            <w:tcW w:w="3270" w:type="dxa"/>
          </w:tcPr>
          <w:p w14:paraId="3E1B778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$</w:t>
            </w:r>
          </w:p>
        </w:tc>
      </w:tr>
      <w:tr w:rsidR="00D719C8" w:rsidRPr="00D719C8" w14:paraId="75DB1AA2" w14:textId="77777777" w:rsidTr="00D762C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49647C1D" w14:textId="14530623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5953" w:type="dxa"/>
          </w:tcPr>
          <w:p w14:paraId="2EFA3742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Date of Estimate</w:t>
            </w:r>
          </w:p>
        </w:tc>
        <w:tc>
          <w:tcPr>
            <w:tcW w:w="3270" w:type="dxa"/>
            <w:vAlign w:val="center"/>
          </w:tcPr>
          <w:p w14:paraId="705FD4A0" w14:textId="77777777" w:rsidR="00B95085" w:rsidRDefault="00B95085" w:rsidP="00D762C0">
            <w:pPr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026A6D5" w14:textId="62601C04" w:rsidR="00D719C8" w:rsidRPr="00D719C8" w:rsidRDefault="00D719C8" w:rsidP="00D762C0">
            <w:pPr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/            / 20</w:t>
            </w:r>
          </w:p>
        </w:tc>
      </w:tr>
      <w:tr w:rsidR="00D719C8" w:rsidRPr="00D719C8" w14:paraId="147879AF" w14:textId="77777777" w:rsidTr="00D719C8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199B036" w14:textId="550EAA60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6</w:t>
            </w:r>
            <w:r w:rsidR="0080189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953" w:type="dxa"/>
          </w:tcPr>
          <w:p w14:paraId="3009EF1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 xml:space="preserve">K-Net Reference and version </w:t>
            </w:r>
          </w:p>
          <w:p w14:paraId="08263FB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</w:rPr>
              <w:t>For DIT nominations only</w:t>
            </w:r>
          </w:p>
        </w:tc>
        <w:tc>
          <w:tcPr>
            <w:tcW w:w="3270" w:type="dxa"/>
          </w:tcPr>
          <w:p w14:paraId="3E671AB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 xml:space="preserve">#                                            version____ </w:t>
            </w:r>
          </w:p>
        </w:tc>
      </w:tr>
    </w:tbl>
    <w:p w14:paraId="2AC72BCD" w14:textId="77777777" w:rsidR="00FF0549" w:rsidRPr="007859C6" w:rsidRDefault="00FF0549" w:rsidP="00FF0549">
      <w:pPr>
        <w:tabs>
          <w:tab w:val="left" w:pos="955"/>
        </w:tabs>
        <w:spacing w:after="0"/>
        <w:rPr>
          <w:rFonts w:ascii="Arial" w:hAnsi="Arial"/>
          <w:i/>
          <w:sz w:val="20"/>
        </w:rPr>
      </w:pPr>
      <w:r w:rsidRPr="007859C6">
        <w:rPr>
          <w:rFonts w:ascii="Arial" w:hAnsi="Arial"/>
          <w:i/>
          <w:sz w:val="20"/>
        </w:rPr>
        <w:t xml:space="preserve">Estimates must be undertaken in accordance with DIT Estimating Manual (KNET#12905558 version 9), </w:t>
      </w:r>
    </w:p>
    <w:p w14:paraId="35E82360" w14:textId="77777777" w:rsidR="00FF0549" w:rsidRDefault="00FF0549" w:rsidP="00FF0549">
      <w:pPr>
        <w:tabs>
          <w:tab w:val="left" w:pos="955"/>
        </w:tabs>
        <w:spacing w:after="0"/>
        <w:rPr>
          <w:rStyle w:val="Hyperlink"/>
          <w:i/>
          <w:sz w:val="20"/>
        </w:rPr>
      </w:pPr>
      <w:r w:rsidRPr="007859C6">
        <w:rPr>
          <w:rFonts w:ascii="Arial" w:hAnsi="Arial"/>
          <w:i/>
          <w:sz w:val="20"/>
        </w:rPr>
        <w:t xml:space="preserve">Web link </w:t>
      </w:r>
      <w:hyperlink r:id="rId9" w:history="1">
        <w:r w:rsidRPr="007859C6">
          <w:rPr>
            <w:rStyle w:val="Hyperlink"/>
            <w:i/>
            <w:sz w:val="20"/>
          </w:rPr>
          <w:t>https://www.dit.sa.gov.au/__data/assets/pdf_file/0003/173532/Estimating_Manual.pdf</w:t>
        </w:r>
      </w:hyperlink>
    </w:p>
    <w:tbl>
      <w:tblPr>
        <w:tblStyle w:val="1DITTable1"/>
        <w:tblW w:w="9634" w:type="dxa"/>
        <w:tblLayout w:type="fixed"/>
        <w:tblLook w:val="06A0" w:firstRow="1" w:lastRow="0" w:firstColumn="1" w:lastColumn="0" w:noHBand="1" w:noVBand="1"/>
      </w:tblPr>
      <w:tblGrid>
        <w:gridCol w:w="562"/>
        <w:gridCol w:w="3959"/>
        <w:gridCol w:w="5113"/>
      </w:tblGrid>
      <w:tr w:rsidR="00FF0549" w:rsidRPr="00FF0549" w14:paraId="5516FAD3" w14:textId="77777777" w:rsidTr="00FF0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</w:tcPr>
          <w:p w14:paraId="78AB0CCD" w14:textId="77777777" w:rsidR="00FF0549" w:rsidRPr="00FF0549" w:rsidRDefault="00FF0549" w:rsidP="00FF0549">
            <w:pPr>
              <w:spacing w:before="120" w:after="120" w:line="288" w:lineRule="auto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lastRenderedPageBreak/>
              <w:t>COSTS AND FUNDING INFORMATION (Continued)</w:t>
            </w:r>
          </w:p>
        </w:tc>
      </w:tr>
      <w:tr w:rsidR="00C378E9" w:rsidRPr="00FF0549" w14:paraId="191388F5" w14:textId="77777777" w:rsidTr="00C378E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6DA14F49" w14:textId="753BF323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959" w:type="dxa"/>
          </w:tcPr>
          <w:p w14:paraId="36BD4CB8" w14:textId="77777777" w:rsidR="00C378E9" w:rsidRDefault="00C378E9" w:rsidP="00FF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ano</w:t>
            </w:r>
            <w:r w:rsidRPr="00FF0549">
              <w:rPr>
                <w:sz w:val="20"/>
                <w:szCs w:val="20"/>
              </w:rPr>
              <w:t>ther funding source</w:t>
            </w:r>
            <w:r>
              <w:rPr>
                <w:sz w:val="20"/>
                <w:szCs w:val="20"/>
              </w:rPr>
              <w:t xml:space="preserve"> contributing to the project?</w:t>
            </w:r>
          </w:p>
          <w:p w14:paraId="18EA18B9" w14:textId="5E583A48" w:rsidR="00C378E9" w:rsidRPr="00FF0549" w:rsidRDefault="00C378E9" w:rsidP="00FF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yes, what is the source and contribution</w:t>
            </w:r>
          </w:p>
        </w:tc>
        <w:tc>
          <w:tcPr>
            <w:tcW w:w="5113" w:type="dxa"/>
          </w:tcPr>
          <w:p w14:paraId="06945F15" w14:textId="051066AC" w:rsidR="00C378E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/>
                <w:sz w:val="20"/>
                <w:szCs w:val="20"/>
              </w:rPr>
            </w:r>
            <w:r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/>
                <w:sz w:val="20"/>
                <w:szCs w:val="20"/>
              </w:rPr>
            </w:r>
            <w:r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No</w:t>
            </w:r>
          </w:p>
          <w:p w14:paraId="606B8D2B" w14:textId="4B74286E" w:rsidR="00C378E9" w:rsidRPr="00FF0549" w:rsidRDefault="001D5FFB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</w:t>
            </w:r>
            <w:r w:rsidR="00C378E9" w:rsidRPr="00FF0549">
              <w:rPr>
                <w:sz w:val="20"/>
                <w:szCs w:val="20"/>
              </w:rPr>
              <w:t>$</w:t>
            </w:r>
          </w:p>
        </w:tc>
      </w:tr>
      <w:tr w:rsidR="00C378E9" w:rsidRPr="00FF0549" w14:paraId="5B01672C" w14:textId="77777777" w:rsidTr="00FF054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D79ECC8" w14:textId="77777777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</w:p>
        </w:tc>
        <w:tc>
          <w:tcPr>
            <w:tcW w:w="3959" w:type="dxa"/>
          </w:tcPr>
          <w:p w14:paraId="7E8EF27A" w14:textId="77777777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Benefit Cost Ratio (BCR)</w:t>
            </w:r>
          </w:p>
          <w:p w14:paraId="697D7CF6" w14:textId="4CF935BE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i/>
                <w:sz w:val="20"/>
                <w:szCs w:val="20"/>
              </w:rPr>
              <w:t>Based on Total Project Cost. i.e. include all contributions</w:t>
            </w:r>
          </w:p>
        </w:tc>
        <w:tc>
          <w:tcPr>
            <w:tcW w:w="5113" w:type="dxa"/>
          </w:tcPr>
          <w:p w14:paraId="0E2FCE13" w14:textId="159DAF21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$</w:t>
            </w:r>
          </w:p>
        </w:tc>
      </w:tr>
      <w:tr w:rsidR="00C378E9" w:rsidRPr="00FF0549" w14:paraId="3A61FED1" w14:textId="77777777" w:rsidTr="00FF054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FDFECA2" w14:textId="77777777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</w:p>
        </w:tc>
        <w:tc>
          <w:tcPr>
            <w:tcW w:w="3959" w:type="dxa"/>
          </w:tcPr>
          <w:p w14:paraId="2716FC79" w14:textId="0277455F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Net Present Value (NPV)</w:t>
            </w:r>
          </w:p>
        </w:tc>
        <w:tc>
          <w:tcPr>
            <w:tcW w:w="5113" w:type="dxa"/>
          </w:tcPr>
          <w:p w14:paraId="37E07E81" w14:textId="34AD0EC6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378E9" w:rsidRPr="00FF0549" w14:paraId="03131478" w14:textId="77777777" w:rsidTr="00FF0549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797D9A" w14:textId="3D52EA06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959" w:type="dxa"/>
          </w:tcPr>
          <w:p w14:paraId="5BC44F67" w14:textId="77777777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Expected Start Date and Completion Date</w:t>
            </w:r>
          </w:p>
          <w:p w14:paraId="3BD46971" w14:textId="15270627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(physical construction)</w:t>
            </w:r>
          </w:p>
        </w:tc>
        <w:tc>
          <w:tcPr>
            <w:tcW w:w="5113" w:type="dxa"/>
          </w:tcPr>
          <w:p w14:paraId="5EDDEE7D" w14:textId="1523B095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$</w:t>
            </w:r>
          </w:p>
        </w:tc>
      </w:tr>
    </w:tbl>
    <w:p w14:paraId="31EEB74B" w14:textId="496AC5D2" w:rsidR="00FF0549" w:rsidRDefault="001D5FFB" w:rsidP="001D5FFB">
      <w:pPr>
        <w:pStyle w:val="Heading1"/>
      </w:pPr>
      <w:r>
        <w:t>Section C</w:t>
      </w: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562"/>
        <w:gridCol w:w="6369"/>
        <w:gridCol w:w="3119"/>
      </w:tblGrid>
      <w:tr w:rsidR="00FF0549" w:rsidRPr="00BE143E" w14:paraId="1FA89A17" w14:textId="77777777" w:rsidTr="007D5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</w:tcPr>
          <w:p w14:paraId="762FB7BC" w14:textId="77777777" w:rsidR="00FF0549" w:rsidRPr="00DA6D41" w:rsidRDefault="00FF0549" w:rsidP="00C37D3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F0F0ED" w:themeColor="background1"/>
              </w:rPr>
              <w:t>ADDITIONAL INFORMATION FOR PROJECTS OVER $150,000</w:t>
            </w:r>
          </w:p>
        </w:tc>
      </w:tr>
      <w:tr w:rsidR="003A1CA3" w:rsidRPr="00BE143E" w14:paraId="61F2F725" w14:textId="77777777" w:rsidTr="007D5E4F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222C2253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488" w:type="dxa"/>
            <w:gridSpan w:val="2"/>
          </w:tcPr>
          <w:p w14:paraId="77786CCD" w14:textId="7E51EB0F" w:rsidR="00FF0549" w:rsidRPr="005162F3" w:rsidRDefault="00FF0549" w:rsidP="00FF054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Clearly state why the project is necessary and what benefits will be achieved.</w:t>
            </w:r>
          </w:p>
        </w:tc>
      </w:tr>
      <w:tr w:rsidR="003A1CA3" w:rsidRPr="00BE143E" w14:paraId="2D673CA1" w14:textId="77777777" w:rsidTr="007D5E4F">
        <w:trPr>
          <w:trHeight w:val="2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41003E41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488" w:type="dxa"/>
            <w:gridSpan w:val="2"/>
          </w:tcPr>
          <w:p w14:paraId="14E4ED10" w14:textId="77777777" w:rsidR="00FF0549" w:rsidRPr="005162F3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3A1CA3" w:rsidRPr="00BE143E" w14:paraId="68B0F6FD" w14:textId="77777777" w:rsidTr="00931499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6C8DC0B5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  <w:p w14:paraId="1526BFE4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488" w:type="dxa"/>
            <w:gridSpan w:val="2"/>
          </w:tcPr>
          <w:p w14:paraId="27C71BE8" w14:textId="77777777" w:rsidR="00FF0549" w:rsidRPr="00EA11D1" w:rsidRDefault="00FF0549" w:rsidP="00FF054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 xml:space="preserve">State any time constraints and/or commitments that impact upon project </w:t>
            </w:r>
            <w:proofErr w:type="gramStart"/>
            <w:r w:rsidRPr="00EA11D1">
              <w:rPr>
                <w:rFonts w:ascii="Arial" w:hAnsi="Arial"/>
                <w:sz w:val="20"/>
                <w:szCs w:val="20"/>
              </w:rPr>
              <w:t>delivery</w:t>
            </w:r>
            <w:proofErr w:type="gramEnd"/>
          </w:p>
          <w:p w14:paraId="1C86567F" w14:textId="77777777" w:rsidR="00FF0549" w:rsidRPr="005162F3" w:rsidRDefault="00FF0549" w:rsidP="00FF054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EA11D1">
              <w:rPr>
                <w:rFonts w:ascii="Arial" w:hAnsi="Arial"/>
                <w:i/>
                <w:sz w:val="20"/>
                <w:szCs w:val="20"/>
              </w:rPr>
              <w:t>e.g. community consultation timelines, environmental approvals, supplier availability</w:t>
            </w:r>
          </w:p>
        </w:tc>
      </w:tr>
      <w:tr w:rsidR="003A1CA3" w:rsidRPr="00BE143E" w14:paraId="3DD775FA" w14:textId="77777777" w:rsidTr="007D5E4F">
        <w:trPr>
          <w:trHeight w:val="1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6800323B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488" w:type="dxa"/>
            <w:gridSpan w:val="2"/>
          </w:tcPr>
          <w:p w14:paraId="26A5B32C" w14:textId="77777777" w:rsidR="00FF0549" w:rsidRPr="005162F3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3A1CA3" w:rsidRPr="00BE143E" w14:paraId="47C80174" w14:textId="77777777" w:rsidTr="004561F9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D5CD3E" w14:textId="77777777" w:rsidR="00FF0549" w:rsidRPr="00EA11D1" w:rsidRDefault="00FF0549" w:rsidP="00C37D32">
            <w:pPr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69" w:type="dxa"/>
          </w:tcPr>
          <w:p w14:paraId="5E5C8804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 xml:space="preserve">An indicative schedule of works has been provided with this </w:t>
            </w:r>
            <w:proofErr w:type="gramStart"/>
            <w:r w:rsidRPr="00EA11D1">
              <w:rPr>
                <w:rFonts w:ascii="Arial" w:hAnsi="Arial"/>
                <w:sz w:val="20"/>
                <w:szCs w:val="20"/>
              </w:rPr>
              <w:t>nomination</w:t>
            </w:r>
            <w:proofErr w:type="gramEnd"/>
          </w:p>
          <w:p w14:paraId="1EDADFF1" w14:textId="77777777" w:rsidR="00FF0549" w:rsidRPr="00EA11D1" w:rsidRDefault="00FF0549" w:rsidP="0093149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(i.e. Gantt Chart)</w:t>
            </w:r>
          </w:p>
        </w:tc>
        <w:tc>
          <w:tcPr>
            <w:tcW w:w="3119" w:type="dxa"/>
          </w:tcPr>
          <w:p w14:paraId="4DCDD5E6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1110ACF6" w14:textId="6CED7FAF" w:rsidR="00FF0549" w:rsidRPr="005162F3" w:rsidRDefault="00FF0549" w:rsidP="004561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k-net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#  _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_______________</w:t>
            </w:r>
            <w:r w:rsidR="004561F9">
              <w:rPr>
                <w:rFonts w:ascii="Arial" w:hAnsi="Arial"/>
                <w:sz w:val="20"/>
                <w:szCs w:val="20"/>
              </w:rPr>
              <w:t xml:space="preserve">  </w:t>
            </w:r>
            <w:r>
              <w:rPr>
                <w:rFonts w:ascii="Arial" w:hAnsi="Arial"/>
                <w:sz w:val="20"/>
                <w:szCs w:val="20"/>
              </w:rPr>
              <w:t xml:space="preserve">                  </w:t>
            </w:r>
          </w:p>
        </w:tc>
      </w:tr>
      <w:tr w:rsidR="003A1CA3" w:rsidRPr="00BE143E" w14:paraId="22F778D6" w14:textId="77777777" w:rsidTr="001D5FFB">
        <w:trPr>
          <w:trHeight w:val="4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EC9FCC" w14:textId="77777777" w:rsidR="00FF0549" w:rsidRPr="00883F0E" w:rsidRDefault="00FF0549" w:rsidP="00C37D3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6369" w:type="dxa"/>
          </w:tcPr>
          <w:p w14:paraId="36BB3B16" w14:textId="77777777" w:rsidR="00FF0549" w:rsidRPr="00EA11D1" w:rsidRDefault="00FF0549" w:rsidP="001D5FFB">
            <w:pPr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b/>
                <w:sz w:val="20"/>
                <w:szCs w:val="20"/>
              </w:rPr>
              <w:t>RISKS AND ISSUES</w:t>
            </w:r>
            <w:r w:rsidRPr="00EA1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D69D00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>a. Is land acquisition required?</w:t>
            </w:r>
          </w:p>
          <w:p w14:paraId="5116BF32" w14:textId="309B325D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 xml:space="preserve">b. Do services / utilities need relocating? </w:t>
            </w:r>
          </w:p>
          <w:p w14:paraId="6C0136CF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gramStart"/>
            <w:r w:rsidRPr="00EA11D1">
              <w:rPr>
                <w:rFonts w:ascii="Arial" w:hAnsi="Arial" w:cs="Arial"/>
                <w:sz w:val="20"/>
                <w:szCs w:val="20"/>
              </w:rPr>
              <w:t>Is road</w:t>
            </w:r>
            <w:proofErr w:type="gramEnd"/>
            <w:r w:rsidRPr="00EA11D1">
              <w:rPr>
                <w:rFonts w:ascii="Arial" w:hAnsi="Arial" w:cs="Arial"/>
                <w:sz w:val="20"/>
                <w:szCs w:val="20"/>
              </w:rPr>
              <w:t xml:space="preserve"> lighting required or needs modifying?</w:t>
            </w:r>
            <w:r w:rsidRPr="00EA11D1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7F3371F4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 xml:space="preserve">d. Have these issues been factored into the cost and/or timeline? </w:t>
            </w:r>
          </w:p>
          <w:p w14:paraId="00735864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e. Is there a significant risk that these may delay project completion beyond the financial year?</w:t>
            </w:r>
          </w:p>
          <w:p w14:paraId="64CD38B1" w14:textId="77777777" w:rsidR="00FF0549" w:rsidRDefault="00FF0549" w:rsidP="00456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 xml:space="preserve"> f. Third Parties: is there a third party involved (e.g. an adjacent Land Development)  </w:t>
            </w:r>
          </w:p>
          <w:p w14:paraId="06F30D63" w14:textId="028D16BB" w:rsidR="00931499" w:rsidRPr="00EA11D1" w:rsidRDefault="00931499" w:rsidP="00456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If ‘</w:t>
            </w:r>
            <w:proofErr w:type="gramStart"/>
            <w:r w:rsidRPr="00EA11D1">
              <w:rPr>
                <w:rFonts w:ascii="Arial" w:hAnsi="Arial"/>
                <w:sz w:val="20"/>
                <w:szCs w:val="20"/>
              </w:rPr>
              <w:t>Yes’</w:t>
            </w:r>
            <w:proofErr w:type="gramEnd"/>
            <w:r w:rsidRPr="00EA11D1">
              <w:rPr>
                <w:rFonts w:ascii="Arial" w:hAnsi="Arial"/>
                <w:sz w:val="20"/>
                <w:szCs w:val="20"/>
              </w:rPr>
              <w:t xml:space="preserve"> please provide name of the organisation</w:t>
            </w:r>
          </w:p>
        </w:tc>
        <w:tc>
          <w:tcPr>
            <w:tcW w:w="3119" w:type="dxa"/>
          </w:tcPr>
          <w:p w14:paraId="78747E90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35555579" w14:textId="4CE7ECCE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8FF34D3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2AE0B3AE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47D1225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10FCEF46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0C6EBAFD" w14:textId="77777777" w:rsidR="004561F9" w:rsidRPr="00EA11D1" w:rsidRDefault="004561F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203E536F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7D5E4F">
              <w:rPr>
                <w:rFonts w:ascii="Arial" w:hAnsi="Arial"/>
                <w:sz w:val="20"/>
                <w:szCs w:val="20"/>
              </w:rPr>
            </w:r>
            <w:r w:rsidR="007D5E4F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15957D60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_______________________</w:t>
            </w:r>
          </w:p>
        </w:tc>
      </w:tr>
      <w:tr w:rsidR="003A1CA3" w:rsidRPr="00BE143E" w14:paraId="70BFC6B7" w14:textId="77777777" w:rsidTr="004561F9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0AE35C9F" w14:textId="77777777" w:rsidR="00FF0549" w:rsidRPr="00883F0E" w:rsidRDefault="00FF0549" w:rsidP="00C37D3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9488" w:type="dxa"/>
            <w:gridSpan w:val="2"/>
          </w:tcPr>
          <w:p w14:paraId="4F65000D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>List below any other risks / issues that may impact on project delivery or scope</w:t>
            </w:r>
          </w:p>
        </w:tc>
      </w:tr>
      <w:tr w:rsidR="003A1CA3" w:rsidRPr="00BE143E" w14:paraId="767269E7" w14:textId="77777777" w:rsidTr="007D5E4F">
        <w:trPr>
          <w:trHeight w:val="2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08374C13" w14:textId="77777777" w:rsidR="00FF0549" w:rsidRPr="00883F0E" w:rsidRDefault="00FF0549" w:rsidP="00C37D3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9488" w:type="dxa"/>
            <w:gridSpan w:val="2"/>
          </w:tcPr>
          <w:p w14:paraId="4C6E3677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3B2C4A99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2D36A17B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4D05E6C1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0072AB4A" w14:textId="77777777" w:rsidR="00FF0549" w:rsidRPr="0016353E" w:rsidRDefault="00FF0549" w:rsidP="00931499">
      <w:pPr>
        <w:rPr>
          <w:sz w:val="20"/>
          <w:szCs w:val="20"/>
        </w:rPr>
      </w:pPr>
    </w:p>
    <w:sectPr w:rsidR="00FF0549" w:rsidRPr="0016353E" w:rsidSect="00914B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567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FE3B9" w14:textId="77777777" w:rsidR="006D18F5" w:rsidRDefault="006D18F5" w:rsidP="0024310F">
      <w:r>
        <w:separator/>
      </w:r>
    </w:p>
    <w:p w14:paraId="6DAFF091" w14:textId="77777777" w:rsidR="006D18F5" w:rsidRDefault="006D18F5"/>
    <w:p w14:paraId="11ACEC01" w14:textId="77777777" w:rsidR="006D18F5" w:rsidRDefault="006D18F5"/>
  </w:endnote>
  <w:endnote w:type="continuationSeparator" w:id="0">
    <w:p w14:paraId="790608A2" w14:textId="77777777" w:rsidR="006D18F5" w:rsidRDefault="006D18F5" w:rsidP="0024310F">
      <w:r>
        <w:continuationSeparator/>
      </w:r>
    </w:p>
    <w:p w14:paraId="778620D0" w14:textId="77777777" w:rsidR="006D18F5" w:rsidRDefault="006D18F5"/>
    <w:p w14:paraId="6FA5D667" w14:textId="77777777" w:rsidR="006D18F5" w:rsidRDefault="006D18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3BE77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3FCB4A07" wp14:editId="74E3B6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97BF4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CB4A0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45F97BF4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F3F00" w14:textId="4FB6BD32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5EDC282E" wp14:editId="3EFE6007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17DA03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DC282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717DA03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D05896B4CE364010B59724F89CF1C50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914BE8">
          <w:t>BLACK SPOT NOMINATION FORM</w:t>
        </w:r>
      </w:sdtContent>
    </w:sdt>
    <w:r w:rsidR="00C53F8A" w:rsidRPr="00056D9E">
      <w:tab/>
    </w:r>
    <w:r w:rsidR="00C53F8A">
      <w:t xml:space="preserve">Reference </w:t>
    </w:r>
    <w:r w:rsidR="00EF4A3D">
      <w:t>n</w:t>
    </w:r>
    <w:r w:rsidR="00C53F8A">
      <w:t>umber:</w:t>
    </w:r>
    <w:r w:rsidR="00086A8E">
      <w:t xml:space="preserve"> 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0600DCC3" w14:textId="77777777" w:rsidR="00C53F8A" w:rsidRDefault="007D5E4F">
    <w:pPr>
      <w:pStyle w:val="Footer"/>
    </w:pPr>
    <w:sdt>
      <w:sdtPr>
        <w:alias w:val="Publish date"/>
        <w:tag w:val=""/>
        <w:id w:val="2143915623"/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23-10-0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4C5198" w:rsidRPr="004450D8">
          <w:rPr>
            <w:rStyle w:val="PlaceholderText"/>
            <w:color w:val="FF00FF"/>
          </w:rPr>
          <w:t xml:space="preserve">[Publish </w:t>
        </w:r>
        <w:r w:rsidR="004C5198">
          <w:rPr>
            <w:rStyle w:val="PlaceholderText"/>
            <w:color w:val="FF00FF"/>
          </w:rPr>
          <w:t>d</w:t>
        </w:r>
        <w:r w:rsidR="004C5198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F5E6C" w14:textId="78482342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08E8E393" wp14:editId="696F2224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4FC26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E8E39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D14FC26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737A6586E09442DA98B4AEF5FB9EEE2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914BE8">
          <w:t>BLACK SPOT NOMINATION FORM</w:t>
        </w:r>
      </w:sdtContent>
    </w:sdt>
    <w:r w:rsidR="00C53F8A" w:rsidRPr="00056D9E">
      <w:tab/>
    </w:r>
    <w:r w:rsidR="00C53F8A">
      <w:t xml:space="preserve">Reference </w:t>
    </w:r>
    <w:r w:rsidR="00964E17">
      <w:t>n</w:t>
    </w:r>
    <w:r w:rsidR="00C53F8A">
      <w:t xml:space="preserve">umber: </w:t>
    </w:r>
    <w:r w:rsidR="00C53F8A" w:rsidRPr="00056D9E">
      <w:t>#</w:t>
    </w:r>
    <w:r w:rsidR="00C53F8A">
      <w:fldChar w:fldCharType="begin"/>
    </w:r>
    <w:r w:rsidR="00C53F8A">
      <w:instrText xml:space="preserve"> DOCVARIABLE  "KNet Reference Number"  \* MERGEFORMAT </w:instrText>
    </w:r>
    <w:r w:rsidR="00C53F8A">
      <w:fldChar w:fldCharType="end"/>
    </w:r>
  </w:p>
  <w:p w14:paraId="62060231" w14:textId="77777777" w:rsidR="00A9144E" w:rsidRDefault="007D5E4F" w:rsidP="00691465">
    <w:pPr>
      <w:pStyle w:val="Footer"/>
    </w:pPr>
    <w:sdt>
      <w:sdtPr>
        <w:alias w:val="Publish date"/>
        <w:tag w:val=""/>
        <w:id w:val="-1132396141"/>
        <w:showingPlcHdr/>
        <w:dataBinding w:prefixMappings="xmlns:ns0='http://schemas.microsoft.com/office/2006/coverPageProps' " w:xpath="/ns0:CoverPageProperties[1]/ns0:PublishDate[1]" w:storeItemID="{55AF091B-3C7A-41E3-B477-F2FDAA23CFDA}"/>
        <w:date>
          <w:dateFormat w:val="d/MM/yyyy"/>
          <w:lid w:val="en-AU"/>
          <w:storeMappedDataAs w:val="dateTime"/>
          <w:calendar w:val="gregorian"/>
        </w:date>
      </w:sdtPr>
      <w:sdtEndPr/>
      <w:sdtContent>
        <w:r w:rsidR="00015806" w:rsidRPr="004450D8">
          <w:rPr>
            <w:rStyle w:val="PlaceholderText"/>
            <w:color w:val="FF00FF"/>
          </w:rPr>
          <w:t xml:space="preserve">[Publish </w:t>
        </w:r>
        <w:r w:rsidR="00964E17">
          <w:rPr>
            <w:rStyle w:val="PlaceholderText"/>
            <w:color w:val="FF00FF"/>
          </w:rPr>
          <w:t>d</w:t>
        </w:r>
        <w:r w:rsidR="00015806" w:rsidRPr="004450D8">
          <w:rPr>
            <w:rStyle w:val="PlaceholderText"/>
            <w:color w:val="FF00FF"/>
          </w:rPr>
          <w:t>ate]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EF993" w14:textId="77777777" w:rsidR="006D18F5" w:rsidRDefault="006D18F5" w:rsidP="0024310F">
      <w:r>
        <w:separator/>
      </w:r>
    </w:p>
    <w:p w14:paraId="53994F32" w14:textId="77777777" w:rsidR="006D18F5" w:rsidRDefault="006D18F5"/>
    <w:p w14:paraId="3B80265A" w14:textId="77777777" w:rsidR="006D18F5" w:rsidRDefault="006D18F5"/>
  </w:footnote>
  <w:footnote w:type="continuationSeparator" w:id="0">
    <w:p w14:paraId="0AA0E7C1" w14:textId="77777777" w:rsidR="006D18F5" w:rsidRDefault="006D18F5" w:rsidP="0024310F">
      <w:r>
        <w:continuationSeparator/>
      </w:r>
    </w:p>
    <w:p w14:paraId="59E794A1" w14:textId="77777777" w:rsidR="006D18F5" w:rsidRDefault="006D18F5"/>
    <w:p w14:paraId="243DC333" w14:textId="77777777" w:rsidR="006D18F5" w:rsidRDefault="006D18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EDA2F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0E2C5584" wp14:editId="55D9742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7DB191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C55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77DB191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5B634" w14:textId="2A543315" w:rsidR="00C53F8A" w:rsidRDefault="00914BE8">
    <w:pPr>
      <w:pStyle w:val="Header"/>
    </w:pPr>
    <w:r>
      <w:rPr>
        <w:noProof/>
      </w:rPr>
      <w:drawing>
        <wp:anchor distT="0" distB="0" distL="114300" distR="114300" simplePos="0" relativeHeight="251739136" behindDoc="1" locked="0" layoutInCell="1" allowOverlap="1" wp14:anchorId="4BF48153" wp14:editId="7E12215E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059888375" name="Picture 2059888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1" layoutInCell="1" allowOverlap="1" wp14:anchorId="189719A6" wp14:editId="77BFAA93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962650" cy="1791335"/>
              <wp:effectExtent l="0" t="0" r="0" b="0"/>
              <wp:wrapTopAndBottom/>
              <wp:docPr id="926860509" name="Text Box 926860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F8F4E5" w14:textId="40265352" w:rsidR="00914BE8" w:rsidRPr="00F27429" w:rsidRDefault="007D5E4F" w:rsidP="00914BE8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7672298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ocumentTitleLargeChar"/>
                              </w:rPr>
                            </w:sdtEndPr>
                            <w:sdtContent>
                              <w:r w:rsidR="00914BE8">
                                <w:rPr>
                                  <w:rStyle w:val="DocumentTitleLargeChar"/>
                                </w:rPr>
                                <w:t>BLACK SPOT NOMINATION FORM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278356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SubjectLargeChar"/>
                            </w:rPr>
                          </w:sdtEndPr>
                          <w:sdtContent>
                            <w:p w14:paraId="62D7E62E" w14:textId="19BFC541" w:rsidR="00914BE8" w:rsidRPr="00FD61E1" w:rsidRDefault="00931499" w:rsidP="00914BE8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SOUTH AUSTRALIA 2025-2026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719A6" id="_x0000_t202" coordsize="21600,21600" o:spt="202" path="m,l,21600r21600,l21600,xe">
              <v:stroke joinstyle="miter"/>
              <v:path gradientshapeok="t" o:connecttype="rect"/>
            </v:shapetype>
            <v:shape id="Text Box 926860509" o:spid="_x0000_s1027" type="#_x0000_t202" style="position:absolute;margin-left:0;margin-top:42.55pt;width:469.5pt;height:141.0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" filled="f" stroked="f" strokeweight=".5pt">
              <v:textbox inset="0,,0">
                <w:txbxContent>
                  <w:p w14:paraId="4DF8F4E5" w14:textId="40265352" w:rsidR="00914BE8" w:rsidRPr="00F27429" w:rsidRDefault="007D5E4F" w:rsidP="00914BE8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7672298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ocumentTitleLargeChar"/>
                        </w:rPr>
                      </w:sdtEndPr>
                      <w:sdtContent>
                        <w:r w:rsidR="00914BE8">
                          <w:rPr>
                            <w:rStyle w:val="DocumentTitleLargeChar"/>
                          </w:rPr>
                          <w:t>BLACK SPOT NOMINATION FORM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2783564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SubjectLargeChar"/>
                      </w:rPr>
                    </w:sdtEndPr>
                    <w:sdtContent>
                      <w:p w14:paraId="62D7E62E" w14:textId="19BFC541" w:rsidR="00914BE8" w:rsidRPr="00FD61E1" w:rsidRDefault="00931499" w:rsidP="00914BE8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SOUTH AUSTRALIA 2025-2026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8112" behindDoc="0" locked="0" layoutInCell="1" allowOverlap="1" wp14:anchorId="0EFFCF3A" wp14:editId="06BDA76F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798780254" name="Text Box 179878025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A66F9F" w14:textId="77777777" w:rsidR="00914BE8" w:rsidRPr="00173E4D" w:rsidRDefault="00914BE8" w:rsidP="00914BE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FCF3A" id="Text Box 1798780254" o:spid="_x0000_s1028" type="#_x0000_t202" alt="OFFICIAL" style="position:absolute;margin-left:0;margin-top:0;width:34.95pt;height:34.95pt;z-index:2517381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FA66F9F" w14:textId="77777777" w:rsidR="00914BE8" w:rsidRPr="00173E4D" w:rsidRDefault="00914BE8" w:rsidP="00914BE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124AF0A4" wp14:editId="5FFE7494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2A326A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4AF0A4" id="Text Box 12" o:spid="_x0000_s1029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82A326A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8C21B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3FB6B4ED" wp14:editId="5F47AD68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460657232" name="Picture 460657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5BD4494B" wp14:editId="7B914942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962650" cy="1791335"/>
              <wp:effectExtent l="0" t="0" r="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248BB3" w14:textId="2F3C6DAF" w:rsidR="00086A8E" w:rsidRPr="00F27429" w:rsidRDefault="007D5E4F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D05896B4CE364010B59724F89CF1C50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ocumentTitleLargeChar"/>
                              </w:rPr>
                            </w:sdtEndPr>
                            <w:sdtContent>
                              <w:r w:rsidR="006D18F5" w:rsidRPr="006D18F5">
                                <w:rPr>
                                  <w:rStyle w:val="DocumentTitleLargeChar"/>
                                </w:rPr>
                                <w:t xml:space="preserve">BLACK SPOT NOMINATION </w:t>
                              </w:r>
                              <w:r w:rsidR="00914BE8">
                                <w:rPr>
                                  <w:rStyle w:val="DocumentTitleLargeChar"/>
                                </w:rPr>
                                <w:t>FORM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737A6586E09442DA98B4AEF5FB9EEE25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SubjectLargeChar"/>
                            </w:rPr>
                          </w:sdtEndPr>
                          <w:sdtContent>
                            <w:p w14:paraId="74104FD4" w14:textId="122C0C5B" w:rsidR="00086A8E" w:rsidRPr="00FD61E1" w:rsidRDefault="006D18F5" w:rsidP="00086A8E">
                              <w:pPr>
                                <w:pStyle w:val="SubjectLarge"/>
                              </w:pPr>
                              <w:r w:rsidRPr="006D18F5">
                                <w:rPr>
                                  <w:rStyle w:val="SubjectLargeChar"/>
                                </w:rPr>
                                <w:t>SOUTH AUSTRALIA 202</w:t>
                              </w:r>
                              <w:r w:rsidR="00931499">
                                <w:rPr>
                                  <w:rStyle w:val="SubjectLargeChar"/>
                                </w:rPr>
                                <w:t>5</w:t>
                              </w:r>
                              <w:r w:rsidRPr="006D18F5">
                                <w:rPr>
                                  <w:rStyle w:val="SubjectLargeChar"/>
                                </w:rPr>
                                <w:t>-</w:t>
                              </w:r>
                              <w:r>
                                <w:rPr>
                                  <w:rStyle w:val="SubjectLargeChar"/>
                                </w:rPr>
                                <w:t>20</w:t>
                              </w:r>
                              <w:r w:rsidRPr="006D18F5">
                                <w:rPr>
                                  <w:rStyle w:val="SubjectLargeChar"/>
                                </w:rPr>
                                <w:t>2</w:t>
                              </w:r>
                              <w:r w:rsidR="00931499">
                                <w:rPr>
                                  <w:rStyle w:val="SubjectLargeChar"/>
                                </w:rPr>
                                <w:t>6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449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0;margin-top:42.55pt;width:469.5pt;height:141.0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" filled="f" stroked="f" strokeweight=".5pt">
              <v:textbox inset="0,,0">
                <w:txbxContent>
                  <w:p w14:paraId="6B248BB3" w14:textId="2F3C6DAF" w:rsidR="00086A8E" w:rsidRPr="00F27429" w:rsidRDefault="007D5E4F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D05896B4CE364010B59724F89CF1C50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ocumentTitleLargeChar"/>
                        </w:rPr>
                      </w:sdtEndPr>
                      <w:sdtContent>
                        <w:r w:rsidR="006D18F5" w:rsidRPr="006D18F5">
                          <w:rPr>
                            <w:rStyle w:val="DocumentTitleLargeChar"/>
                          </w:rPr>
                          <w:t xml:space="preserve">BLACK SPOT NOMINATION </w:t>
                        </w:r>
                        <w:r w:rsidR="00914BE8">
                          <w:rPr>
                            <w:rStyle w:val="DocumentTitleLargeChar"/>
                          </w:rPr>
                          <w:t>FORM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737A6586E09442DA98B4AEF5FB9EEE25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SubjectLargeChar"/>
                      </w:rPr>
                    </w:sdtEndPr>
                    <w:sdtContent>
                      <w:p w14:paraId="74104FD4" w14:textId="122C0C5B" w:rsidR="00086A8E" w:rsidRPr="00FD61E1" w:rsidRDefault="006D18F5" w:rsidP="00086A8E">
                        <w:pPr>
                          <w:pStyle w:val="SubjectLarge"/>
                        </w:pPr>
                        <w:r w:rsidRPr="006D18F5">
                          <w:rPr>
                            <w:rStyle w:val="SubjectLargeChar"/>
                          </w:rPr>
                          <w:t>SOUTH AUSTRALIA 202</w:t>
                        </w:r>
                        <w:r w:rsidR="00931499">
                          <w:rPr>
                            <w:rStyle w:val="SubjectLargeChar"/>
                          </w:rPr>
                          <w:t>5</w:t>
                        </w:r>
                        <w:r w:rsidRPr="006D18F5">
                          <w:rPr>
                            <w:rStyle w:val="SubjectLargeChar"/>
                          </w:rPr>
                          <w:t>-</w:t>
                        </w:r>
                        <w:r>
                          <w:rPr>
                            <w:rStyle w:val="SubjectLargeChar"/>
                          </w:rPr>
                          <w:t>20</w:t>
                        </w:r>
                        <w:r w:rsidRPr="006D18F5">
                          <w:rPr>
                            <w:rStyle w:val="SubjectLargeChar"/>
                          </w:rPr>
                          <w:t>2</w:t>
                        </w:r>
                        <w:r w:rsidR="00931499">
                          <w:rPr>
                            <w:rStyle w:val="SubjectLargeChar"/>
                          </w:rPr>
                          <w:t>6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5339ADBB" wp14:editId="66CAB0AE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54FA5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39ADBB" id="Text Box 9" o:spid="_x0000_s1033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3B954FA5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5971CD"/>
    <w:multiLevelType w:val="hybridMultilevel"/>
    <w:tmpl w:val="4170D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A646C"/>
    <w:multiLevelType w:val="hybridMultilevel"/>
    <w:tmpl w:val="A176D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5" w15:restartNumberingAfterBreak="0">
    <w:nsid w:val="33F3292A"/>
    <w:multiLevelType w:val="hybridMultilevel"/>
    <w:tmpl w:val="F5C66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8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20" w15:restartNumberingAfterBreak="0">
    <w:nsid w:val="5C4623CA"/>
    <w:multiLevelType w:val="hybridMultilevel"/>
    <w:tmpl w:val="6630E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22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23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CF1009D"/>
    <w:multiLevelType w:val="multilevel"/>
    <w:tmpl w:val="0C09001D"/>
    <w:numStyleLink w:val="DITBulletList"/>
  </w:abstractNum>
  <w:abstractNum w:abstractNumId="26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8"/>
  </w:num>
  <w:num w:numId="2" w16cid:durableId="1967661855">
    <w:abstractNumId w:val="11"/>
  </w:num>
  <w:num w:numId="3" w16cid:durableId="808980439">
    <w:abstractNumId w:val="16"/>
  </w:num>
  <w:num w:numId="4" w16cid:durableId="102963804">
    <w:abstractNumId w:val="24"/>
  </w:num>
  <w:num w:numId="5" w16cid:durableId="665741575">
    <w:abstractNumId w:val="10"/>
  </w:num>
  <w:num w:numId="6" w16cid:durableId="870609730">
    <w:abstractNumId w:val="26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7"/>
  </w:num>
  <w:num w:numId="18" w16cid:durableId="496119983">
    <w:abstractNumId w:val="25"/>
  </w:num>
  <w:num w:numId="19" w16cid:durableId="1800762823">
    <w:abstractNumId w:val="19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22"/>
  </w:num>
  <w:num w:numId="21" w16cid:durableId="2025857742">
    <w:abstractNumId w:val="21"/>
  </w:num>
  <w:num w:numId="22" w16cid:durableId="829254167">
    <w:abstractNumId w:val="14"/>
  </w:num>
  <w:num w:numId="23" w16cid:durableId="1510365978">
    <w:abstractNumId w:val="19"/>
  </w:num>
  <w:num w:numId="24" w16cid:durableId="2011638375">
    <w:abstractNumId w:val="23"/>
  </w:num>
  <w:num w:numId="25" w16cid:durableId="219442665">
    <w:abstractNumId w:val="16"/>
  </w:num>
  <w:num w:numId="26" w16cid:durableId="926577409">
    <w:abstractNumId w:val="24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6"/>
  </w:num>
  <w:num w:numId="31" w16cid:durableId="92091697">
    <w:abstractNumId w:val="21"/>
  </w:num>
  <w:num w:numId="32" w16cid:durableId="113721046">
    <w:abstractNumId w:val="14"/>
  </w:num>
  <w:num w:numId="33" w16cid:durableId="2140682076">
    <w:abstractNumId w:val="16"/>
  </w:num>
  <w:num w:numId="34" w16cid:durableId="1187790138">
    <w:abstractNumId w:val="24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6"/>
  </w:num>
  <w:num w:numId="39" w16cid:durableId="1277978203">
    <w:abstractNumId w:val="21"/>
  </w:num>
  <w:num w:numId="40" w16cid:durableId="1275021452">
    <w:abstractNumId w:val="14"/>
  </w:num>
  <w:num w:numId="41" w16cid:durableId="702442050">
    <w:abstractNumId w:val="15"/>
  </w:num>
  <w:num w:numId="42" w16cid:durableId="1597983267">
    <w:abstractNumId w:val="20"/>
  </w:num>
  <w:num w:numId="43" w16cid:durableId="1269578846">
    <w:abstractNumId w:val="13"/>
  </w:num>
  <w:num w:numId="44" w16cid:durableId="2212592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8F5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50A9C"/>
    <w:rsid w:val="000552A8"/>
    <w:rsid w:val="00056D9E"/>
    <w:rsid w:val="000601A8"/>
    <w:rsid w:val="00062AB4"/>
    <w:rsid w:val="00064354"/>
    <w:rsid w:val="00065B35"/>
    <w:rsid w:val="000672A3"/>
    <w:rsid w:val="000715FD"/>
    <w:rsid w:val="0007499B"/>
    <w:rsid w:val="00085D6B"/>
    <w:rsid w:val="00086A8E"/>
    <w:rsid w:val="00092A03"/>
    <w:rsid w:val="000A4930"/>
    <w:rsid w:val="000B30EE"/>
    <w:rsid w:val="000B66D9"/>
    <w:rsid w:val="000B6EFF"/>
    <w:rsid w:val="000D21F8"/>
    <w:rsid w:val="000D2292"/>
    <w:rsid w:val="000E4714"/>
    <w:rsid w:val="00101993"/>
    <w:rsid w:val="001019A7"/>
    <w:rsid w:val="00111463"/>
    <w:rsid w:val="00111CA7"/>
    <w:rsid w:val="001120EF"/>
    <w:rsid w:val="001153D1"/>
    <w:rsid w:val="00117183"/>
    <w:rsid w:val="00123AD1"/>
    <w:rsid w:val="00127615"/>
    <w:rsid w:val="00131027"/>
    <w:rsid w:val="0013142B"/>
    <w:rsid w:val="00140DF0"/>
    <w:rsid w:val="0014151A"/>
    <w:rsid w:val="00145973"/>
    <w:rsid w:val="00151C14"/>
    <w:rsid w:val="00156899"/>
    <w:rsid w:val="001571EC"/>
    <w:rsid w:val="0016329A"/>
    <w:rsid w:val="0016353E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442D"/>
    <w:rsid w:val="0019710C"/>
    <w:rsid w:val="001A081E"/>
    <w:rsid w:val="001A0FFD"/>
    <w:rsid w:val="001A604C"/>
    <w:rsid w:val="001A64D1"/>
    <w:rsid w:val="001B6ED4"/>
    <w:rsid w:val="001C1026"/>
    <w:rsid w:val="001C2FB0"/>
    <w:rsid w:val="001D20A6"/>
    <w:rsid w:val="001D3461"/>
    <w:rsid w:val="001D3F24"/>
    <w:rsid w:val="001D4ED1"/>
    <w:rsid w:val="001D545B"/>
    <w:rsid w:val="001D5C12"/>
    <w:rsid w:val="001D5FFB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311A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30361F"/>
    <w:rsid w:val="00303EBF"/>
    <w:rsid w:val="00327559"/>
    <w:rsid w:val="00327787"/>
    <w:rsid w:val="00332AFF"/>
    <w:rsid w:val="00335ECE"/>
    <w:rsid w:val="00343B3C"/>
    <w:rsid w:val="00343C75"/>
    <w:rsid w:val="00344802"/>
    <w:rsid w:val="00344A45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1CA3"/>
    <w:rsid w:val="003A3D5C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6F7"/>
    <w:rsid w:val="004129C7"/>
    <w:rsid w:val="00413623"/>
    <w:rsid w:val="00413833"/>
    <w:rsid w:val="004146C1"/>
    <w:rsid w:val="00416A77"/>
    <w:rsid w:val="00427C20"/>
    <w:rsid w:val="00433BEC"/>
    <w:rsid w:val="0043748C"/>
    <w:rsid w:val="00440B0F"/>
    <w:rsid w:val="004424EA"/>
    <w:rsid w:val="00443010"/>
    <w:rsid w:val="004541FD"/>
    <w:rsid w:val="004561F9"/>
    <w:rsid w:val="00461DB3"/>
    <w:rsid w:val="0046581C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1B77"/>
    <w:rsid w:val="004E230A"/>
    <w:rsid w:val="004E4362"/>
    <w:rsid w:val="004E69CB"/>
    <w:rsid w:val="004F134A"/>
    <w:rsid w:val="00501F11"/>
    <w:rsid w:val="00503187"/>
    <w:rsid w:val="00503C6B"/>
    <w:rsid w:val="00505CA8"/>
    <w:rsid w:val="00510A6F"/>
    <w:rsid w:val="00510E2B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602B49"/>
    <w:rsid w:val="00602BB0"/>
    <w:rsid w:val="00602F47"/>
    <w:rsid w:val="00611710"/>
    <w:rsid w:val="00611974"/>
    <w:rsid w:val="0061344B"/>
    <w:rsid w:val="00617CB6"/>
    <w:rsid w:val="00620F6A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020F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18F5"/>
    <w:rsid w:val="006D6EE3"/>
    <w:rsid w:val="006E0700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D0105"/>
    <w:rsid w:val="007D5C41"/>
    <w:rsid w:val="007D5E4F"/>
    <w:rsid w:val="007E0D2E"/>
    <w:rsid w:val="007F5755"/>
    <w:rsid w:val="00801896"/>
    <w:rsid w:val="00804B6E"/>
    <w:rsid w:val="008055E3"/>
    <w:rsid w:val="00807C8B"/>
    <w:rsid w:val="00810F1D"/>
    <w:rsid w:val="00811F1B"/>
    <w:rsid w:val="008129D5"/>
    <w:rsid w:val="00817069"/>
    <w:rsid w:val="008175E6"/>
    <w:rsid w:val="00820729"/>
    <w:rsid w:val="0082487C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739C1"/>
    <w:rsid w:val="0088710C"/>
    <w:rsid w:val="00887436"/>
    <w:rsid w:val="00887FA5"/>
    <w:rsid w:val="008976AF"/>
    <w:rsid w:val="008A2029"/>
    <w:rsid w:val="008A3EBC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4BE8"/>
    <w:rsid w:val="00915B62"/>
    <w:rsid w:val="009208EF"/>
    <w:rsid w:val="00931499"/>
    <w:rsid w:val="00936401"/>
    <w:rsid w:val="00940552"/>
    <w:rsid w:val="00945BCE"/>
    <w:rsid w:val="00947C03"/>
    <w:rsid w:val="00950C54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747F"/>
    <w:rsid w:val="009C2F0C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4C65"/>
    <w:rsid w:val="00A15506"/>
    <w:rsid w:val="00A1560E"/>
    <w:rsid w:val="00A16B86"/>
    <w:rsid w:val="00A2091C"/>
    <w:rsid w:val="00A271D2"/>
    <w:rsid w:val="00A428F7"/>
    <w:rsid w:val="00A53574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5171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E3FF2"/>
    <w:rsid w:val="00AE6C1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7097"/>
    <w:rsid w:val="00B65873"/>
    <w:rsid w:val="00B677E0"/>
    <w:rsid w:val="00B84176"/>
    <w:rsid w:val="00B849C6"/>
    <w:rsid w:val="00B860BC"/>
    <w:rsid w:val="00B87677"/>
    <w:rsid w:val="00B95085"/>
    <w:rsid w:val="00B96677"/>
    <w:rsid w:val="00BA014E"/>
    <w:rsid w:val="00BA0445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378E9"/>
    <w:rsid w:val="00C40E4E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E692C"/>
    <w:rsid w:val="00CF049D"/>
    <w:rsid w:val="00CF6670"/>
    <w:rsid w:val="00D0126C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19C8"/>
    <w:rsid w:val="00D72352"/>
    <w:rsid w:val="00D74F56"/>
    <w:rsid w:val="00D762C0"/>
    <w:rsid w:val="00D821A6"/>
    <w:rsid w:val="00D83E00"/>
    <w:rsid w:val="00D8646C"/>
    <w:rsid w:val="00D90154"/>
    <w:rsid w:val="00D952BE"/>
    <w:rsid w:val="00DA1FD2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D6441"/>
    <w:rsid w:val="00DD74D1"/>
    <w:rsid w:val="00DE1A20"/>
    <w:rsid w:val="00DE1D43"/>
    <w:rsid w:val="00DE263E"/>
    <w:rsid w:val="00DF2FE5"/>
    <w:rsid w:val="00DF3182"/>
    <w:rsid w:val="00DF4DFB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A12CB"/>
    <w:rsid w:val="00EA1BC5"/>
    <w:rsid w:val="00EC2126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2262F"/>
    <w:rsid w:val="00F24D47"/>
    <w:rsid w:val="00F27429"/>
    <w:rsid w:val="00F278FF"/>
    <w:rsid w:val="00F36B55"/>
    <w:rsid w:val="00F41F72"/>
    <w:rsid w:val="00F4739C"/>
    <w:rsid w:val="00F54652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A6100"/>
    <w:rsid w:val="00FB036A"/>
    <w:rsid w:val="00FB1B21"/>
    <w:rsid w:val="00FB3697"/>
    <w:rsid w:val="00FC7C05"/>
    <w:rsid w:val="00FD071B"/>
    <w:rsid w:val="00FD5B2F"/>
    <w:rsid w:val="00FD61E1"/>
    <w:rsid w:val="00FE2F84"/>
    <w:rsid w:val="00FF0385"/>
    <w:rsid w:val="00FF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AF73A"/>
  <w15:chartTrackingRefBased/>
  <w15:docId w15:val="{3F74CBCA-4012-41A7-9F98-F078270D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4ED"/>
    <w:rPr>
      <w:szCs w:val="21"/>
    </w:rPr>
  </w:style>
  <w:style w:type="paragraph" w:styleId="Footer">
    <w:name w:val="footer"/>
    <w:basedOn w:val="Normal"/>
    <w:link w:val="FooterChar"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F05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dit.sa.gov.au/__data/assets/pdf_file/0003/173532/Estimating_Manual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05896B4CE364010B59724F89CF1C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A74BD-42FD-47E1-9225-A61473BAC50F}"/>
      </w:docPartPr>
      <w:docPartBody>
        <w:p w:rsidR="003C73BE" w:rsidRDefault="003C73BE">
          <w:pPr>
            <w:pStyle w:val="D05896B4CE364010B59724F89CF1C504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737A6586E09442DA98B4AEF5FB9EE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BA894-B5F0-471C-902E-AD0E6E900829}"/>
      </w:docPartPr>
      <w:docPartBody>
        <w:p w:rsidR="003C73BE" w:rsidRDefault="003C73BE">
          <w:pPr>
            <w:pStyle w:val="737A6586E09442DA98B4AEF5FB9EEE25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BE"/>
    <w:rsid w:val="00134432"/>
    <w:rsid w:val="00161039"/>
    <w:rsid w:val="003C73BE"/>
    <w:rsid w:val="008739C1"/>
    <w:rsid w:val="00A6595E"/>
    <w:rsid w:val="00FB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rsid w:val="003C73BE"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sid w:val="003C73BE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D05896B4CE364010B59724F89CF1C504">
    <w:name w:val="D05896B4CE364010B59724F89CF1C504"/>
  </w:style>
  <w:style w:type="character" w:styleId="PlaceholderText">
    <w:name w:val="Placeholder Text"/>
    <w:basedOn w:val="DefaultParagraphFont"/>
    <w:uiPriority w:val="99"/>
    <w:semiHidden/>
    <w:rsid w:val="003C73BE"/>
    <w:rPr>
      <w:color w:val="808080"/>
    </w:rPr>
  </w:style>
  <w:style w:type="paragraph" w:customStyle="1" w:styleId="737A6586E09442DA98B4AEF5FB9EEE25">
    <w:name w:val="737A6586E09442DA98B4AEF5FB9EEE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2023.dotx</Template>
  <TotalTime>194</TotalTime>
  <Pages>8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SPOT NOMINATION FORM</vt:lpstr>
    </vt:vector>
  </TitlesOfParts>
  <Company>DIT</Company>
  <LinksUpToDate>false</LinksUpToDate>
  <CharactersWithSpaces>11492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SPOT NOMINATION FORM</dc:title>
  <dc:subject>SOUTH AUSTRALIA 2025-2026</dc:subject>
  <dc:creator>Ty Edwards</dc:creator>
  <cp:keywords/>
  <dc:description/>
  <cp:lastModifiedBy>Edwards, Ty (DIT)</cp:lastModifiedBy>
  <cp:revision>5</cp:revision>
  <dcterms:created xsi:type="dcterms:W3CDTF">2024-05-21T04:25:00Z</dcterms:created>
  <dcterms:modified xsi:type="dcterms:W3CDTF">2024-07-05T07:00:00Z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